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1CF2D" w14:textId="34BC8B98" w:rsidR="00CF1044" w:rsidRDefault="00185A29" w:rsidP="00CF1044">
      <w:pPr>
        <w:spacing w:after="160"/>
        <w:ind w:left="6480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6E99B2F1" wp14:editId="24E5DAF5">
                <wp:simplePos x="0" y="0"/>
                <wp:positionH relativeFrom="column">
                  <wp:posOffset>-757066</wp:posOffset>
                </wp:positionH>
                <wp:positionV relativeFrom="paragraph">
                  <wp:posOffset>-97302</wp:posOffset>
                </wp:positionV>
                <wp:extent cx="5212316" cy="481965"/>
                <wp:effectExtent l="19050" t="19050" r="26670" b="13335"/>
                <wp:wrapNone/>
                <wp:docPr id="80919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316" cy="4819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8D59D" id="Rectangle 1" o:spid="_x0000_s1026" style="position:absolute;margin-left:-59.6pt;margin-top:-7.65pt;width:410.4pt;height:37.9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pchQIAAGkFAAAOAAAAZHJzL2Uyb0RvYy54bWysVE1v2zAMvQ/YfxB0X22nSdc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" filled="f" strokecolor="red" strokeweight="3pt"/>
            </w:pict>
          </mc:Fallback>
        </mc:AlternateContent>
      </w:r>
      <w:r w:rsidR="00CF2DD6"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557376" behindDoc="0" locked="0" layoutInCell="1" allowOverlap="1" wp14:anchorId="0C3BF4B8" wp14:editId="394418DB">
                <wp:simplePos x="0" y="0"/>
                <wp:positionH relativeFrom="column">
                  <wp:posOffset>-651510</wp:posOffset>
                </wp:positionH>
                <wp:positionV relativeFrom="paragraph">
                  <wp:posOffset>635</wp:posOffset>
                </wp:positionV>
                <wp:extent cx="4942205" cy="2724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F1723" w14:textId="194ED43A" w:rsidR="00D93FD4" w:rsidRPr="004A5AAA" w:rsidRDefault="009328E8" w:rsidP="0096665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 NEWSLETTE</w:t>
                            </w:r>
                            <w:r w:rsidR="005D1A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TERM 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NURSERY 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FE02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MISS NOBLE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BF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3pt;margin-top:.05pt;width:389.15pt;height:21.45pt;z-index:25155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" stroked="f">
                <v:textbox>
                  <w:txbxContent>
                    <w:p w14:paraId="20CF1723" w14:textId="194ED43A" w:rsidR="00D93FD4" w:rsidRPr="004A5AAA" w:rsidRDefault="009328E8" w:rsidP="0096665B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A5AAA">
                        <w:rPr>
                          <w:b/>
                          <w:bCs/>
                          <w:sz w:val="20"/>
                          <w:szCs w:val="20"/>
                        </w:rPr>
                        <w:t>CURRICULUM NEWSLETTE</w:t>
                      </w:r>
                      <w:r w:rsidR="005D1AB5">
                        <w:rPr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SPRING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TERM 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NURSERY 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FE025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>MISS NOBLE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FD4" w:rsidRPr="00D93F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599ADBD3" wp14:editId="24C6E6C5">
                <wp:simplePos x="0" y="0"/>
                <wp:positionH relativeFrom="column">
                  <wp:posOffset>4620895</wp:posOffset>
                </wp:positionH>
                <wp:positionV relativeFrom="paragraph">
                  <wp:posOffset>635</wp:posOffset>
                </wp:positionV>
                <wp:extent cx="1828800" cy="8093075"/>
                <wp:effectExtent l="0" t="0" r="0" b="3175"/>
                <wp:wrapNone/>
                <wp:docPr id="1616029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9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64A2" w14:textId="5F6885C4" w:rsidR="007E7C33" w:rsidRPr="008120E1" w:rsidRDefault="00887751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87751">
                              <w:rPr>
                                <w:noProof/>
                              </w:rPr>
                              <w:drawing>
                                <wp:inline distT="0" distB="0" distL="0" distR="0" wp14:anchorId="7D0E87F3" wp14:editId="7801DDD7">
                                  <wp:extent cx="1637030" cy="663575"/>
                                  <wp:effectExtent l="0" t="0" r="1270" b="3175"/>
                                  <wp:docPr id="210381555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7E7F0" w14:textId="77777777" w:rsidR="00887751" w:rsidRDefault="00887751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F4A37E" w14:textId="660ECA59" w:rsidR="00887751" w:rsidRPr="00A16602" w:rsidRDefault="007C2BE1" w:rsidP="00DB7A02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Can you </w:t>
                            </w:r>
                            <w:r w:rsidR="00D94C5C"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practise</w:t>
                            </w:r>
                            <w:r w:rsidR="00DB7A02"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singing the following rhymes</w:t>
                            </w:r>
                            <w:r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? </w:t>
                            </w:r>
                          </w:p>
                          <w:p w14:paraId="179CF5F0" w14:textId="77777777" w:rsidR="00D94C5C" w:rsidRPr="001D11D5" w:rsidRDefault="00D94C5C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CB69E6" w14:textId="1E7A9021" w:rsidR="00DB7A02" w:rsidRPr="001D11D5" w:rsidRDefault="00D94C5C" w:rsidP="00D94C5C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Here we go round the Mulberry Bush</w:t>
                            </w:r>
                          </w:p>
                          <w:p w14:paraId="6D77D00B" w14:textId="5666D52B" w:rsidR="00D94C5C" w:rsidRPr="001D11D5" w:rsidRDefault="00D94C5C" w:rsidP="00D94C5C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Little Peter Rabbit </w:t>
                            </w:r>
                          </w:p>
                          <w:p w14:paraId="6597ED9C" w14:textId="3B6D9DCD" w:rsidR="00F652C7" w:rsidRPr="001D11D5" w:rsidRDefault="00457CF5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Miss Polly Had a Dolly </w:t>
                            </w:r>
                          </w:p>
                          <w:p w14:paraId="521E68CB" w14:textId="7F92DFB4" w:rsidR="00887751" w:rsidRPr="001D11D5" w:rsidRDefault="00457CF5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Humpty Dumpty </w:t>
                            </w:r>
                          </w:p>
                          <w:p w14:paraId="1E54FB88" w14:textId="77777777" w:rsidR="007C2BE1" w:rsidRPr="001D11D5" w:rsidRDefault="007C2BE1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4F6E76" w14:textId="670A4CCA" w:rsidR="007C2BE1" w:rsidRPr="00A16602" w:rsidRDefault="00EF453A" w:rsidP="007E7C33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Can you incorporate </w:t>
                            </w:r>
                            <w:r w:rsidR="009D2076"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maths into everyday life? </w:t>
                            </w:r>
                          </w:p>
                          <w:p w14:paraId="15FB6657" w14:textId="53CFD6BF" w:rsidR="009D2076" w:rsidRPr="001D11D5" w:rsidRDefault="009D2076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Practise counting at every opportunity! Socks, cars</w:t>
                            </w:r>
                            <w:r w:rsidR="003D73AE" w:rsidRPr="001D11D5">
                              <w:rPr>
                                <w:sz w:val="16"/>
                                <w:szCs w:val="16"/>
                              </w:rPr>
                              <w:t>, stairs</w:t>
                            </w:r>
                            <w:r w:rsidR="0087182A" w:rsidRPr="001D11D5">
                              <w:rPr>
                                <w:sz w:val="16"/>
                                <w:szCs w:val="16"/>
                              </w:rPr>
                              <w:t xml:space="preserve">, buttons…the list is endless! </w:t>
                            </w:r>
                          </w:p>
                          <w:p w14:paraId="0DBED5EA" w14:textId="485E11B3" w:rsidR="0087182A" w:rsidRDefault="00A76C1B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Don’t just count object</w:t>
                            </w:r>
                            <w:r w:rsidR="001D11D5" w:rsidRPr="001D11D5">
                              <w:rPr>
                                <w:sz w:val="16"/>
                                <w:szCs w:val="16"/>
                              </w:rPr>
                              <w:t>s…c</w:t>
                            </w:r>
                            <w:r w:rsidR="0087182A" w:rsidRPr="001D11D5">
                              <w:rPr>
                                <w:sz w:val="16"/>
                                <w:szCs w:val="16"/>
                              </w:rPr>
                              <w:t>ount claps, jumps</w:t>
                            </w:r>
                            <w:r w:rsidRPr="001D11D5">
                              <w:rPr>
                                <w:sz w:val="16"/>
                                <w:szCs w:val="16"/>
                              </w:rPr>
                              <w:t>, hops, skips!</w:t>
                            </w:r>
                          </w:p>
                          <w:p w14:paraId="06C77BD1" w14:textId="55DA4BF9" w:rsidR="002A54BE" w:rsidRDefault="002A54BE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Sing songs or rhymes with numbers in them</w:t>
                            </w:r>
                            <w:r w:rsidR="00B46531">
                              <w:rPr>
                                <w:sz w:val="16"/>
                                <w:szCs w:val="16"/>
                              </w:rPr>
                              <w:t xml:space="preserve">; 10 in the bed, 5 cheeky monkeys. </w:t>
                            </w:r>
                          </w:p>
                          <w:p w14:paraId="67529CF3" w14:textId="1313E7C4" w:rsidR="004672C6" w:rsidRPr="001D11D5" w:rsidRDefault="004672C6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Read stories with numbers in them, e.g. The Hungry Caterpillar </w:t>
                            </w:r>
                            <w:r w:rsidR="00A16602">
                              <w:rPr>
                                <w:sz w:val="16"/>
                                <w:szCs w:val="16"/>
                              </w:rPr>
                              <w:t xml:space="preserve">-count with your child. </w:t>
                            </w:r>
                          </w:p>
                          <w:p w14:paraId="6CBAEE66" w14:textId="77777777" w:rsidR="00887751" w:rsidRPr="001D11D5" w:rsidRDefault="00887751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E8D18B" w14:textId="77777777" w:rsidR="00611835" w:rsidRPr="001D11D5" w:rsidRDefault="00611835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297C1A" w14:textId="09DF0C1F" w:rsidR="00611835" w:rsidRPr="001D11D5" w:rsidRDefault="00611835" w:rsidP="007E7C33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D11D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P.E </w:t>
                            </w:r>
                          </w:p>
                          <w:p w14:paraId="7A40A3FD" w14:textId="62B19E7D" w:rsidR="00FD4A8E" w:rsidRDefault="004E45DC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Our P.E session will take place on a Monday.</w:t>
                            </w:r>
                            <w:r w:rsidR="005B3E99" w:rsidRPr="001D11D5">
                              <w:rPr>
                                <w:sz w:val="16"/>
                                <w:szCs w:val="16"/>
                              </w:rPr>
                              <w:t xml:space="preserve"> Children will be required to take off their shoes and socks for this session.</w:t>
                            </w:r>
                            <w:r w:rsidR="00C12C8A" w:rsidRPr="001D11D5">
                              <w:rPr>
                                <w:sz w:val="16"/>
                                <w:szCs w:val="16"/>
                              </w:rPr>
                              <w:t xml:space="preserve"> Why not practise taking off and putting back on socks and shoes in preparation? </w:t>
                            </w:r>
                          </w:p>
                          <w:p w14:paraId="7FAC1AAB" w14:textId="77777777" w:rsidR="00555F08" w:rsidRDefault="00555F08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00653F" w14:textId="77777777" w:rsidR="00555F08" w:rsidRPr="001D11D5" w:rsidRDefault="00555F08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6D637EB" w14:textId="77777777" w:rsidR="00974AA6" w:rsidRPr="008120E1" w:rsidRDefault="00974AA6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0D267F" w14:textId="4FC7BDC6" w:rsidR="007E7C33" w:rsidRDefault="00353859" w:rsidP="00353859">
                            <w:pPr>
                              <w:ind w:left="0"/>
                              <w:jc w:val="center"/>
                            </w:pPr>
                            <w:r w:rsidRPr="00353859">
                              <w:rPr>
                                <w:noProof/>
                              </w:rPr>
                              <w:drawing>
                                <wp:inline distT="0" distB="0" distL="0" distR="0" wp14:anchorId="115B2517" wp14:editId="25671867">
                                  <wp:extent cx="822960" cy="617220"/>
                                  <wp:effectExtent l="0" t="0" r="0" b="0"/>
                                  <wp:docPr id="11554127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D0AC1" w14:textId="0C56191A" w:rsidR="000D6187" w:rsidRPr="001D11D5" w:rsidRDefault="000D6187" w:rsidP="000D6187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D11D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Seesaw</w:t>
                            </w:r>
                          </w:p>
                          <w:p w14:paraId="79C0202D" w14:textId="466575FD" w:rsidR="001068AE" w:rsidRPr="001D11D5" w:rsidRDefault="000D6187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Please ensure you</w:t>
                            </w:r>
                            <w:r w:rsidR="000C4AA1" w:rsidRPr="001D11D5">
                              <w:rPr>
                                <w:sz w:val="16"/>
                                <w:szCs w:val="16"/>
                              </w:rPr>
                              <w:t xml:space="preserve"> have access to our home school learning app ‘Seesaw’ as </w:t>
                            </w:r>
                            <w:r w:rsidR="00F958D6" w:rsidRPr="001D11D5">
                              <w:rPr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2619DF" w:rsidRPr="001D11D5">
                              <w:rPr>
                                <w:sz w:val="16"/>
                                <w:szCs w:val="16"/>
                              </w:rPr>
                              <w:t>continually</w:t>
                            </w:r>
                            <w:r w:rsidR="00F958D6" w:rsidRPr="001D11D5">
                              <w:rPr>
                                <w:sz w:val="16"/>
                                <w:szCs w:val="16"/>
                              </w:rPr>
                              <w:t xml:space="preserve"> share photographs of our learning and weekly activities. </w:t>
                            </w:r>
                          </w:p>
                          <w:p w14:paraId="5F01BC0F" w14:textId="72073F30" w:rsidR="001068AE" w:rsidRPr="001D11D5" w:rsidRDefault="00F958D6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Homework is also </w:t>
                            </w:r>
                            <w:r w:rsidR="002619DF" w:rsidRPr="001D11D5">
                              <w:rPr>
                                <w:sz w:val="16"/>
                                <w:szCs w:val="16"/>
                              </w:rPr>
                              <w:t xml:space="preserve">shared on here every Friday. </w:t>
                            </w:r>
                          </w:p>
                          <w:p w14:paraId="06A16D1C" w14:textId="77777777" w:rsidR="000F44D0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21D5E5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61833E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ABD416A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606D7D" w14:textId="77777777" w:rsidR="00555F08" w:rsidRPr="001D11D5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E5F353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236BE3" w14:textId="5A12F15C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Please speak directly to a member of Nursery Team if you need any additional information. </w:t>
                            </w:r>
                          </w:p>
                          <w:p w14:paraId="6BE7AA54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C597B2" w14:textId="0707A57D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Thank you for your </w:t>
                            </w:r>
                            <w:r w:rsidR="00E30C58" w:rsidRPr="001D11D5">
                              <w:rPr>
                                <w:sz w:val="16"/>
                                <w:szCs w:val="16"/>
                              </w:rPr>
                              <w:t>continued</w:t>
                            </w: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 support </w:t>
                            </w:r>
                          </w:p>
                          <w:p w14:paraId="1A775E98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22C8DE" w14:textId="644A6970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Miss Noble </w:t>
                            </w:r>
                            <w:r w:rsidR="00E30C58" w:rsidRPr="001D11D5">
                              <w:rPr>
                                <w:sz w:val="16"/>
                                <w:szCs w:val="16"/>
                              </w:rPr>
                              <w:t xml:space="preserve">&amp; Nursery Team </w:t>
                            </w:r>
                          </w:p>
                          <w:p w14:paraId="554B6772" w14:textId="694D4886" w:rsidR="007E7C33" w:rsidRPr="00974AA6" w:rsidRDefault="007E7C33" w:rsidP="004527F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77837A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296E2665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6D773808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470CA1F5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120E0C60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7CF86BBF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42448B94" w14:textId="5B967B05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DBD3" id="_x0000_s1027" type="#_x0000_t202" style="position:absolute;left:0;text-align:left;margin-left:363.85pt;margin-top:.05pt;width:2in;height:637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" filled="f" stroked="f">
                <v:textbox>
                  <w:txbxContent>
                    <w:p w14:paraId="61AF64A2" w14:textId="5F6885C4" w:rsidR="007E7C33" w:rsidRPr="008120E1" w:rsidRDefault="00887751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887751">
                        <w:rPr>
                          <w:noProof/>
                        </w:rPr>
                        <w:drawing>
                          <wp:inline distT="0" distB="0" distL="0" distR="0" wp14:anchorId="7D0E87F3" wp14:editId="7801DDD7">
                            <wp:extent cx="1637030" cy="663575"/>
                            <wp:effectExtent l="0" t="0" r="1270" b="3175"/>
                            <wp:docPr id="210381555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57E7F0" w14:textId="77777777" w:rsidR="00887751" w:rsidRDefault="00887751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FF4A37E" w14:textId="660ECA59" w:rsidR="00887751" w:rsidRPr="00A16602" w:rsidRDefault="007C2BE1" w:rsidP="00DB7A02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Can you </w:t>
                      </w:r>
                      <w:r w:rsidR="00D94C5C" w:rsidRPr="00A16602">
                        <w:rPr>
                          <w:b/>
                          <w:bCs/>
                          <w:sz w:val="16"/>
                          <w:szCs w:val="16"/>
                        </w:rPr>
                        <w:t>practise</w:t>
                      </w:r>
                      <w:r w:rsidR="00DB7A02"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singing the following rhymes</w:t>
                      </w:r>
                      <w:r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? </w:t>
                      </w:r>
                    </w:p>
                    <w:p w14:paraId="179CF5F0" w14:textId="77777777" w:rsidR="00D94C5C" w:rsidRPr="001D11D5" w:rsidRDefault="00D94C5C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8CB69E6" w14:textId="1E7A9021" w:rsidR="00DB7A02" w:rsidRPr="001D11D5" w:rsidRDefault="00D94C5C" w:rsidP="00D94C5C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Here we go round the Mulberry Bush</w:t>
                      </w:r>
                    </w:p>
                    <w:p w14:paraId="6D77D00B" w14:textId="5666D52B" w:rsidR="00D94C5C" w:rsidRPr="001D11D5" w:rsidRDefault="00D94C5C" w:rsidP="00D94C5C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Little Peter Rabbit </w:t>
                      </w:r>
                    </w:p>
                    <w:p w14:paraId="6597ED9C" w14:textId="3B6D9DCD" w:rsidR="00F652C7" w:rsidRPr="001D11D5" w:rsidRDefault="00457CF5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Miss Polly Had a Dolly </w:t>
                      </w:r>
                    </w:p>
                    <w:p w14:paraId="521E68CB" w14:textId="7F92DFB4" w:rsidR="00887751" w:rsidRPr="001D11D5" w:rsidRDefault="00457CF5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Humpty Dumpty </w:t>
                      </w:r>
                    </w:p>
                    <w:p w14:paraId="1E54FB88" w14:textId="77777777" w:rsidR="007C2BE1" w:rsidRPr="001D11D5" w:rsidRDefault="007C2BE1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44F6E76" w14:textId="670A4CCA" w:rsidR="007C2BE1" w:rsidRPr="00A16602" w:rsidRDefault="00EF453A" w:rsidP="007E7C33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Can you incorporate </w:t>
                      </w:r>
                      <w:r w:rsidR="009D2076"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maths into everyday life? </w:t>
                      </w:r>
                    </w:p>
                    <w:p w14:paraId="15FB6657" w14:textId="53CFD6BF" w:rsidR="009D2076" w:rsidRPr="001D11D5" w:rsidRDefault="009D2076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Practise counting at every opportunity! Socks, cars</w:t>
                      </w:r>
                      <w:r w:rsidR="003D73AE" w:rsidRPr="001D11D5">
                        <w:rPr>
                          <w:sz w:val="16"/>
                          <w:szCs w:val="16"/>
                        </w:rPr>
                        <w:t>, stairs</w:t>
                      </w:r>
                      <w:r w:rsidR="0087182A" w:rsidRPr="001D11D5">
                        <w:rPr>
                          <w:sz w:val="16"/>
                          <w:szCs w:val="16"/>
                        </w:rPr>
                        <w:t xml:space="preserve">, buttons…the list is endless! </w:t>
                      </w:r>
                    </w:p>
                    <w:p w14:paraId="0DBED5EA" w14:textId="485E11B3" w:rsidR="0087182A" w:rsidRDefault="00A76C1B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Don’t just count object</w:t>
                      </w:r>
                      <w:r w:rsidR="001D11D5" w:rsidRPr="001D11D5">
                        <w:rPr>
                          <w:sz w:val="16"/>
                          <w:szCs w:val="16"/>
                        </w:rPr>
                        <w:t>s…c</w:t>
                      </w:r>
                      <w:r w:rsidR="0087182A" w:rsidRPr="001D11D5">
                        <w:rPr>
                          <w:sz w:val="16"/>
                          <w:szCs w:val="16"/>
                        </w:rPr>
                        <w:t>ount claps, jumps</w:t>
                      </w:r>
                      <w:r w:rsidRPr="001D11D5">
                        <w:rPr>
                          <w:sz w:val="16"/>
                          <w:szCs w:val="16"/>
                        </w:rPr>
                        <w:t>, hops, skips!</w:t>
                      </w:r>
                    </w:p>
                    <w:p w14:paraId="06C77BD1" w14:textId="55DA4BF9" w:rsidR="002A54BE" w:rsidRDefault="002A54BE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Sing songs or rhymes with numbers in them</w:t>
                      </w:r>
                      <w:r w:rsidR="00B46531">
                        <w:rPr>
                          <w:sz w:val="16"/>
                          <w:szCs w:val="16"/>
                        </w:rPr>
                        <w:t xml:space="preserve">; 10 in the bed, 5 cheeky monkeys. </w:t>
                      </w:r>
                    </w:p>
                    <w:p w14:paraId="67529CF3" w14:textId="1313E7C4" w:rsidR="004672C6" w:rsidRPr="001D11D5" w:rsidRDefault="004672C6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Read stories with numbers in them, e.g. The Hungry Caterpillar </w:t>
                      </w:r>
                      <w:r w:rsidR="00A16602">
                        <w:rPr>
                          <w:sz w:val="16"/>
                          <w:szCs w:val="16"/>
                        </w:rPr>
                        <w:t xml:space="preserve">-count with your child. </w:t>
                      </w:r>
                    </w:p>
                    <w:p w14:paraId="6CBAEE66" w14:textId="77777777" w:rsidR="00887751" w:rsidRPr="001D11D5" w:rsidRDefault="00887751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3E8D18B" w14:textId="77777777" w:rsidR="00611835" w:rsidRPr="001D11D5" w:rsidRDefault="00611835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7297C1A" w14:textId="09DF0C1F" w:rsidR="00611835" w:rsidRPr="001D11D5" w:rsidRDefault="00611835" w:rsidP="007E7C33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1D11D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P.E </w:t>
                      </w:r>
                    </w:p>
                    <w:p w14:paraId="7A40A3FD" w14:textId="62B19E7D" w:rsidR="00FD4A8E" w:rsidRDefault="004E45DC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Our P.E session will take place on a Monday.</w:t>
                      </w:r>
                      <w:r w:rsidR="005B3E99" w:rsidRPr="001D11D5">
                        <w:rPr>
                          <w:sz w:val="16"/>
                          <w:szCs w:val="16"/>
                        </w:rPr>
                        <w:t xml:space="preserve"> Children will be required to take off their shoes and socks for this session.</w:t>
                      </w:r>
                      <w:r w:rsidR="00C12C8A" w:rsidRPr="001D11D5">
                        <w:rPr>
                          <w:sz w:val="16"/>
                          <w:szCs w:val="16"/>
                        </w:rPr>
                        <w:t xml:space="preserve"> Why not practise taking off and putting back on socks and shoes in preparation? </w:t>
                      </w:r>
                    </w:p>
                    <w:p w14:paraId="7FAC1AAB" w14:textId="77777777" w:rsidR="00555F08" w:rsidRDefault="00555F08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500653F" w14:textId="77777777" w:rsidR="00555F08" w:rsidRPr="001D11D5" w:rsidRDefault="00555F08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6D637EB" w14:textId="77777777" w:rsidR="00974AA6" w:rsidRPr="008120E1" w:rsidRDefault="00974AA6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10D267F" w14:textId="4FC7BDC6" w:rsidR="007E7C33" w:rsidRDefault="00353859" w:rsidP="00353859">
                      <w:pPr>
                        <w:ind w:left="0"/>
                        <w:jc w:val="center"/>
                      </w:pPr>
                      <w:r w:rsidRPr="00353859">
                        <w:rPr>
                          <w:noProof/>
                        </w:rPr>
                        <w:drawing>
                          <wp:inline distT="0" distB="0" distL="0" distR="0" wp14:anchorId="115B2517" wp14:editId="25671867">
                            <wp:extent cx="822960" cy="617220"/>
                            <wp:effectExtent l="0" t="0" r="0" b="0"/>
                            <wp:docPr id="11554127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D0AC1" w14:textId="0C56191A" w:rsidR="000D6187" w:rsidRPr="001D11D5" w:rsidRDefault="000D6187" w:rsidP="000D6187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1D11D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Seesaw</w:t>
                      </w:r>
                    </w:p>
                    <w:p w14:paraId="79C0202D" w14:textId="466575FD" w:rsidR="001068AE" w:rsidRPr="001D11D5" w:rsidRDefault="000D6187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Please ensure you</w:t>
                      </w:r>
                      <w:r w:rsidR="000C4AA1" w:rsidRPr="001D11D5">
                        <w:rPr>
                          <w:sz w:val="16"/>
                          <w:szCs w:val="16"/>
                        </w:rPr>
                        <w:t xml:space="preserve"> have access to our home school learning app ‘Seesaw’ as </w:t>
                      </w:r>
                      <w:r w:rsidR="00F958D6" w:rsidRPr="001D11D5">
                        <w:rPr>
                          <w:sz w:val="16"/>
                          <w:szCs w:val="16"/>
                        </w:rPr>
                        <w:t xml:space="preserve">we </w:t>
                      </w:r>
                      <w:r w:rsidR="002619DF" w:rsidRPr="001D11D5">
                        <w:rPr>
                          <w:sz w:val="16"/>
                          <w:szCs w:val="16"/>
                        </w:rPr>
                        <w:t>continually</w:t>
                      </w:r>
                      <w:r w:rsidR="00F958D6" w:rsidRPr="001D11D5">
                        <w:rPr>
                          <w:sz w:val="16"/>
                          <w:szCs w:val="16"/>
                        </w:rPr>
                        <w:t xml:space="preserve"> share photographs of our learning and weekly activities. </w:t>
                      </w:r>
                    </w:p>
                    <w:p w14:paraId="5F01BC0F" w14:textId="72073F30" w:rsidR="001068AE" w:rsidRPr="001D11D5" w:rsidRDefault="00F958D6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Homework is also </w:t>
                      </w:r>
                      <w:r w:rsidR="002619DF" w:rsidRPr="001D11D5">
                        <w:rPr>
                          <w:sz w:val="16"/>
                          <w:szCs w:val="16"/>
                        </w:rPr>
                        <w:t xml:space="preserve">shared on here every Friday. </w:t>
                      </w:r>
                    </w:p>
                    <w:p w14:paraId="06A16D1C" w14:textId="77777777" w:rsidR="000F44D0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721D5E5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761833E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ABD416A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0606D7D" w14:textId="77777777" w:rsidR="00555F08" w:rsidRPr="001D11D5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7E5F353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4236BE3" w14:textId="5A12F15C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Please speak directly to a member of Nursery Team if you need any additional information. </w:t>
                      </w:r>
                    </w:p>
                    <w:p w14:paraId="6BE7AA54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4C597B2" w14:textId="0707A57D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Thank you for your </w:t>
                      </w:r>
                      <w:r w:rsidR="00E30C58" w:rsidRPr="001D11D5">
                        <w:rPr>
                          <w:sz w:val="16"/>
                          <w:szCs w:val="16"/>
                        </w:rPr>
                        <w:t>continued</w:t>
                      </w:r>
                      <w:r w:rsidRPr="001D11D5">
                        <w:rPr>
                          <w:sz w:val="16"/>
                          <w:szCs w:val="16"/>
                        </w:rPr>
                        <w:t xml:space="preserve"> support </w:t>
                      </w:r>
                    </w:p>
                    <w:p w14:paraId="1A775E98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722C8DE" w14:textId="644A6970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Miss Noble </w:t>
                      </w:r>
                      <w:r w:rsidR="00E30C58" w:rsidRPr="001D11D5">
                        <w:rPr>
                          <w:sz w:val="16"/>
                          <w:szCs w:val="16"/>
                        </w:rPr>
                        <w:t xml:space="preserve">&amp; Nursery Team </w:t>
                      </w:r>
                    </w:p>
                    <w:p w14:paraId="554B6772" w14:textId="694D4886" w:rsidR="007E7C33" w:rsidRPr="00974AA6" w:rsidRDefault="007E7C33" w:rsidP="004527F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E77837A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296E2665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6D773808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470CA1F5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120E0C60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7CF86BBF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42448B94" w14:textId="5B967B05" w:rsidR="00AA4620" w:rsidRDefault="00AA4620" w:rsidP="004527F3">
                      <w:pPr>
                        <w:ind w:left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8B3DF4" wp14:editId="59C219EC">
                <wp:simplePos x="0" y="0"/>
                <wp:positionH relativeFrom="column">
                  <wp:posOffset>4531240</wp:posOffset>
                </wp:positionH>
                <wp:positionV relativeFrom="paragraph">
                  <wp:posOffset>-96572</wp:posOffset>
                </wp:positionV>
                <wp:extent cx="2005330" cy="8324850"/>
                <wp:effectExtent l="0" t="0" r="0" b="0"/>
                <wp:wrapNone/>
                <wp:docPr id="1541684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832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DFA5E" id="Rectangle 2" o:spid="_x0000_s1026" style="position:absolute;margin-left:356.8pt;margin-top:-7.6pt;width:157.9pt;height:655.5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" fillcolor="#b4c6e7 [1300]" stroked="f" strokeweight="1pt"/>
            </w:pict>
          </mc:Fallback>
        </mc:AlternateContent>
      </w:r>
      <w:r w:rsidR="00CF1044" w:rsidRPr="00CF1044">
        <w:rPr>
          <w:rFonts w:ascii="Calibri Light" w:eastAsia="Calibri" w:hAnsi="Calibri Light" w:cs="Calibri Light"/>
        </w:rPr>
        <w:t xml:space="preserve">     </w:t>
      </w:r>
    </w:p>
    <w:p w14:paraId="3309FD62" w14:textId="49E33E1C" w:rsidR="00CF1044" w:rsidRDefault="00CF2DD6" w:rsidP="00CF1044">
      <w:pPr>
        <w:spacing w:after="160"/>
        <w:ind w:left="6480"/>
        <w:rPr>
          <w:rFonts w:ascii="Calibri Light" w:eastAsia="Calibri" w:hAnsi="Calibri Light" w:cs="Calibri Light"/>
        </w:rPr>
      </w:pPr>
      <w:r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52AF6047" wp14:editId="6A56CCDF">
                <wp:simplePos x="0" y="0"/>
                <wp:positionH relativeFrom="column">
                  <wp:posOffset>-754380</wp:posOffset>
                </wp:positionH>
                <wp:positionV relativeFrom="paragraph">
                  <wp:posOffset>206375</wp:posOffset>
                </wp:positionV>
                <wp:extent cx="5205095" cy="2331720"/>
                <wp:effectExtent l="0" t="0" r="14605" b="11430"/>
                <wp:wrapSquare wrapText="bothSides"/>
                <wp:docPr id="703943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095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D1EA4" w14:textId="70554820" w:rsidR="00751CCF" w:rsidRDefault="00751CCF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Do you have a favourite story?</w:t>
                            </w:r>
                          </w:p>
                          <w:p w14:paraId="337EE955" w14:textId="12BCF3E8" w:rsidR="00751CCF" w:rsidRDefault="00751CCF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Traditional Tales</w:t>
                            </w:r>
                            <w:r w:rsidR="00106755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!</w:t>
                            </w:r>
                          </w:p>
                          <w:p w14:paraId="6FF263CD" w14:textId="2E96F582" w:rsidR="00106755" w:rsidRDefault="00106755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Winter and Spring</w:t>
                            </w:r>
                          </w:p>
                          <w:p w14:paraId="65433860" w14:textId="77777777" w:rsidR="00751CCF" w:rsidRDefault="00751CCF" w:rsidP="00D93FD4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85FD3B" w14:textId="156ED3C2" w:rsidR="00797204" w:rsidRDefault="00713CF1" w:rsidP="00D93FD4">
                            <w:pPr>
                              <w:ind w:left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Welcome to Nursery! </w:t>
                            </w:r>
                            <w:r w:rsidR="00797204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>Thi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797204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>term the children</w:t>
                            </w:r>
                            <w:r w:rsidR="00280F08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will be sharing</w:t>
                            </w:r>
                            <w:r w:rsidR="00802F66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 following </w:t>
                            </w:r>
                            <w:r w:rsidR="00E42F4D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>traditional tales</w:t>
                            </w:r>
                            <w:r w:rsidR="00FE025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11118">
                              <w:rPr>
                                <w:rFonts w:cs="Arial"/>
                                <w:sz w:val="20"/>
                                <w:szCs w:val="20"/>
                              </w:rPr>
                              <w:t>Our provision</w:t>
                            </w:r>
                            <w:r w:rsidR="0034598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and learning will be linked to these well-loved stories</w:t>
                            </w:r>
                            <w:r w:rsidR="003252F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808F087" w14:textId="6DAAFC35" w:rsidR="00BD7BD1" w:rsidRDefault="00BD7BD1" w:rsidP="0099642A">
                            <w:pPr>
                              <w:ind w:left="0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D7BD1">
                              <w:rPr>
                                <w:noProof/>
                              </w:rPr>
                              <w:drawing>
                                <wp:inline distT="0" distB="0" distL="0" distR="0" wp14:anchorId="6C4016FD" wp14:editId="10B5A598">
                                  <wp:extent cx="876300" cy="879484"/>
                                  <wp:effectExtent l="0" t="0" r="0" b="0"/>
                                  <wp:docPr id="1808329612" name="Picture 1" descr="A children's book cover with cartoon be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8329612" name="Picture 1" descr="A children's book cover with cartoon bea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5" cy="888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1274" w:rsidRPr="00DB1274">
                              <w:rPr>
                                <w:noProof/>
                              </w:rPr>
                              <w:drawing>
                                <wp:inline distT="0" distB="0" distL="0" distR="0" wp14:anchorId="12643F8B" wp14:editId="6323DEC8">
                                  <wp:extent cx="761942" cy="857250"/>
                                  <wp:effectExtent l="0" t="0" r="635" b="0"/>
                                  <wp:docPr id="1893373788" name="Picture 1" descr="A book cover of three little pi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3373788" name="Picture 1" descr="A book cover of three little pi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384" cy="873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3D88" w:rsidRPr="00DB3D88">
                              <w:rPr>
                                <w:noProof/>
                              </w:rPr>
                              <w:drawing>
                                <wp:inline distT="0" distB="0" distL="0" distR="0" wp14:anchorId="0452EA0F" wp14:editId="28649E73">
                                  <wp:extent cx="830580" cy="835326"/>
                                  <wp:effectExtent l="0" t="0" r="7620" b="3175"/>
                                  <wp:docPr id="1365591830" name="Picture 1" descr="A book cover of a child and a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5591830" name="Picture 1" descr="A book cover of a child and a hou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526" cy="841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138" w:rsidRPr="00A55138">
                              <w:rPr>
                                <w:noProof/>
                              </w:rPr>
                              <w:drawing>
                                <wp:inline distT="0" distB="0" distL="0" distR="0" wp14:anchorId="347AB78B" wp14:editId="41339AAD">
                                  <wp:extent cx="830580" cy="830580"/>
                                  <wp:effectExtent l="0" t="0" r="7620" b="7620"/>
                                  <wp:docPr id="322333090" name="Picture 1" descr="A book cover with a cartoon of a gingerbread person and hors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333090" name="Picture 1" descr="A book cover with a cartoon of a gingerbread person and hors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08E1" w:rsidRPr="002008E1">
                              <w:rPr>
                                <w:noProof/>
                              </w:rPr>
                              <w:drawing>
                                <wp:inline distT="0" distB="0" distL="0" distR="0" wp14:anchorId="7612A7D5" wp14:editId="0C2B4897">
                                  <wp:extent cx="982980" cy="814839"/>
                                  <wp:effectExtent l="0" t="0" r="7620" b="4445"/>
                                  <wp:docPr id="1564847703" name="Picture 1" descr="A book cover with a cartoon character and drag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847703" name="Picture 1" descr="A book cover with a cartoon character and drag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164" cy="82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8C921F" w14:textId="0825E182" w:rsidR="004A5AAA" w:rsidRPr="00DF3350" w:rsidRDefault="001F1E35" w:rsidP="00D93FD4">
                            <w:pPr>
                              <w:ind w:left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>Children will</w:t>
                            </w:r>
                            <w:r w:rsidR="003252F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also</w:t>
                            </w:r>
                            <w:r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be </w:t>
                            </w:r>
                            <w:r w:rsidR="003231A3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learning the letters in their name </w:t>
                            </w:r>
                            <w:r w:rsidR="00015410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including the capital letter that starts their name. </w:t>
                            </w:r>
                            <w:r w:rsidR="00BB003B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They will continue with </w:t>
                            </w:r>
                            <w:r w:rsidR="0069541F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‘Squiggle Whilst you Wiggle’ and ‘Dough Disco’ </w:t>
                            </w:r>
                            <w:r w:rsidR="005A1D35" w:rsidRPr="00DF3350">
                              <w:rPr>
                                <w:rFonts w:cs="Arial"/>
                                <w:sz w:val="20"/>
                                <w:szCs w:val="20"/>
                              </w:rPr>
                              <w:t>to support their control when writing and drawing.</w:t>
                            </w:r>
                            <w:r w:rsidR="00802DD7" w:rsidRPr="00802DD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A7E70E6" w14:textId="7FBAAE5A" w:rsidR="001A7505" w:rsidRPr="00A134D0" w:rsidRDefault="001A7505" w:rsidP="00795DB5">
                            <w:pPr>
                              <w:ind w:left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6C2EB6" w14:textId="77777777" w:rsidR="00B13A11" w:rsidRDefault="00B13A11" w:rsidP="00D93FD4">
                            <w:pPr>
                              <w:ind w:left="0"/>
                            </w:pPr>
                          </w:p>
                          <w:p w14:paraId="54E4EA51" w14:textId="063ADAA5" w:rsidR="00B73966" w:rsidRDefault="00B73966" w:rsidP="00D93FD4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671347EE" w14:textId="77777777" w:rsidR="0096665B" w:rsidRDefault="0096665B" w:rsidP="00D93FD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6047" id="_x0000_s1028" type="#_x0000_t202" style="position:absolute;left:0;text-align:left;margin-left:-59.4pt;margin-top:16.25pt;width:409.85pt;height:183.6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" strokecolor="#3c3">
                <v:textbox>
                  <w:txbxContent>
                    <w:p w14:paraId="1B3D1EA4" w14:textId="70554820" w:rsidR="00751CCF" w:rsidRDefault="00751CCF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Do you have a favourite story?</w:t>
                      </w:r>
                    </w:p>
                    <w:p w14:paraId="337EE955" w14:textId="12BCF3E8" w:rsidR="00751CCF" w:rsidRDefault="00751CCF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Traditional Tales</w:t>
                      </w:r>
                      <w:r w:rsidR="00106755"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!</w:t>
                      </w:r>
                    </w:p>
                    <w:p w14:paraId="6FF263CD" w14:textId="2E96F582" w:rsidR="00106755" w:rsidRDefault="00106755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Winter and Spring</w:t>
                      </w:r>
                    </w:p>
                    <w:p w14:paraId="65433860" w14:textId="77777777" w:rsidR="00751CCF" w:rsidRDefault="00751CCF" w:rsidP="00D93FD4">
                      <w:pPr>
                        <w:ind w:left="0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885FD3B" w14:textId="156ED3C2" w:rsidR="00797204" w:rsidRDefault="00713CF1" w:rsidP="00D93FD4">
                      <w:pPr>
                        <w:ind w:left="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Welcome to Nursery! </w:t>
                      </w:r>
                      <w:r w:rsidR="00797204" w:rsidRPr="00DF3350">
                        <w:rPr>
                          <w:rFonts w:cs="Arial"/>
                          <w:sz w:val="20"/>
                          <w:szCs w:val="20"/>
                        </w:rPr>
                        <w:t>Thi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s </w:t>
                      </w:r>
                      <w:r w:rsidR="00797204" w:rsidRPr="00DF3350">
                        <w:rPr>
                          <w:rFonts w:cs="Arial"/>
                          <w:sz w:val="20"/>
                          <w:szCs w:val="20"/>
                        </w:rPr>
                        <w:t>term the children</w:t>
                      </w:r>
                      <w:r w:rsidR="00280F08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 will be sharing</w:t>
                      </w:r>
                      <w:r w:rsidR="00802F66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 the following </w:t>
                      </w:r>
                      <w:r w:rsidR="00E42F4D" w:rsidRPr="00DF3350">
                        <w:rPr>
                          <w:rFonts w:cs="Arial"/>
                          <w:sz w:val="20"/>
                          <w:szCs w:val="20"/>
                        </w:rPr>
                        <w:t>traditional tales</w:t>
                      </w:r>
                      <w:r w:rsidR="00FE0253">
                        <w:rPr>
                          <w:rFonts w:cs="Arial"/>
                          <w:sz w:val="20"/>
                          <w:szCs w:val="20"/>
                        </w:rPr>
                        <w:t xml:space="preserve">. </w:t>
                      </w:r>
                      <w:r w:rsidR="00311118">
                        <w:rPr>
                          <w:rFonts w:cs="Arial"/>
                          <w:sz w:val="20"/>
                          <w:szCs w:val="20"/>
                        </w:rPr>
                        <w:t>Our provision</w:t>
                      </w:r>
                      <w:r w:rsidR="00345980">
                        <w:rPr>
                          <w:rFonts w:cs="Arial"/>
                          <w:sz w:val="20"/>
                          <w:szCs w:val="20"/>
                        </w:rPr>
                        <w:t xml:space="preserve"> and learning will be linked to these well-loved stories</w:t>
                      </w:r>
                      <w:r w:rsidR="003252F9">
                        <w:rPr>
                          <w:rFonts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808F087" w14:textId="6DAAFC35" w:rsidR="00BD7BD1" w:rsidRDefault="00BD7BD1" w:rsidP="0099642A">
                      <w:pPr>
                        <w:ind w:left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D7BD1">
                        <w:drawing>
                          <wp:inline distT="0" distB="0" distL="0" distR="0" wp14:anchorId="6C4016FD" wp14:editId="10B5A598">
                            <wp:extent cx="876300" cy="879484"/>
                            <wp:effectExtent l="0" t="0" r="0" b="0"/>
                            <wp:docPr id="1808329612" name="Picture 1" descr="A children's book cover with cartoon be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8329612" name="Picture 1" descr="A children's book cover with cartoon bears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5" cy="888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1274" w:rsidRPr="00DB1274">
                        <w:drawing>
                          <wp:inline distT="0" distB="0" distL="0" distR="0" wp14:anchorId="12643F8B" wp14:editId="6323DEC8">
                            <wp:extent cx="761942" cy="857250"/>
                            <wp:effectExtent l="0" t="0" r="635" b="0"/>
                            <wp:docPr id="1893373788" name="Picture 1" descr="A book cover of three little pi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3373788" name="Picture 1" descr="A book cover of three little pigs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384" cy="873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3D88" w:rsidRPr="00DB3D88">
                        <w:drawing>
                          <wp:inline distT="0" distB="0" distL="0" distR="0" wp14:anchorId="0452EA0F" wp14:editId="28649E73">
                            <wp:extent cx="830580" cy="835326"/>
                            <wp:effectExtent l="0" t="0" r="7620" b="3175"/>
                            <wp:docPr id="1365591830" name="Picture 1" descr="A book cover of a child and a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5591830" name="Picture 1" descr="A book cover of a child and a house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526" cy="84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138" w:rsidRPr="00A55138">
                        <w:drawing>
                          <wp:inline distT="0" distB="0" distL="0" distR="0" wp14:anchorId="347AB78B" wp14:editId="41339AAD">
                            <wp:extent cx="830580" cy="830580"/>
                            <wp:effectExtent l="0" t="0" r="7620" b="7620"/>
                            <wp:docPr id="322333090" name="Picture 1" descr="A book cover with a cartoon of a gingerbread person and hors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333090" name="Picture 1" descr="A book cover with a cartoon of a gingerbread person and horses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08E1" w:rsidRPr="002008E1">
                        <w:drawing>
                          <wp:inline distT="0" distB="0" distL="0" distR="0" wp14:anchorId="7612A7D5" wp14:editId="0C2B4897">
                            <wp:extent cx="982980" cy="814839"/>
                            <wp:effectExtent l="0" t="0" r="7620" b="4445"/>
                            <wp:docPr id="1564847703" name="Picture 1" descr="A book cover with a cartoon character and drag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847703" name="Picture 1" descr="A book cover with a cartoon character and dragon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164" cy="82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8C921F" w14:textId="0825E182" w:rsidR="004A5AAA" w:rsidRPr="00DF3350" w:rsidRDefault="001F1E35" w:rsidP="00D93FD4">
                      <w:pPr>
                        <w:ind w:left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F3350">
                        <w:rPr>
                          <w:rFonts w:cs="Arial"/>
                          <w:sz w:val="20"/>
                          <w:szCs w:val="20"/>
                        </w:rPr>
                        <w:t>Children will</w:t>
                      </w:r>
                      <w:r w:rsidR="003252F9">
                        <w:rPr>
                          <w:rFonts w:cs="Arial"/>
                          <w:sz w:val="20"/>
                          <w:szCs w:val="20"/>
                        </w:rPr>
                        <w:t xml:space="preserve"> also</w:t>
                      </w:r>
                      <w:r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 be </w:t>
                      </w:r>
                      <w:r w:rsidR="003231A3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learning the letters in their name </w:t>
                      </w:r>
                      <w:r w:rsidR="00015410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including the capital letter that starts their name. </w:t>
                      </w:r>
                      <w:r w:rsidR="00BB003B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They will continue with </w:t>
                      </w:r>
                      <w:r w:rsidR="0069541F" w:rsidRPr="00DF3350">
                        <w:rPr>
                          <w:rFonts w:cs="Arial"/>
                          <w:sz w:val="20"/>
                          <w:szCs w:val="20"/>
                        </w:rPr>
                        <w:t xml:space="preserve">‘Squiggle Whilst you Wiggle’ and ‘Dough Disco’ </w:t>
                      </w:r>
                      <w:r w:rsidR="005A1D35" w:rsidRPr="00DF3350">
                        <w:rPr>
                          <w:rFonts w:cs="Arial"/>
                          <w:sz w:val="20"/>
                          <w:szCs w:val="20"/>
                        </w:rPr>
                        <w:t>to support their control when writing and drawing.</w:t>
                      </w:r>
                      <w:r w:rsidR="00802DD7" w:rsidRPr="00802DD7">
                        <w:rPr>
                          <w:noProof/>
                        </w:rPr>
                        <w:t xml:space="preserve"> </w:t>
                      </w:r>
                    </w:p>
                    <w:p w14:paraId="4A7E70E6" w14:textId="7FBAAE5A" w:rsidR="001A7505" w:rsidRPr="00A134D0" w:rsidRDefault="001A7505" w:rsidP="00795DB5">
                      <w:pPr>
                        <w:ind w:left="0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66C2EB6" w14:textId="77777777" w:rsidR="00B13A11" w:rsidRDefault="00B13A11" w:rsidP="00D93FD4">
                      <w:pPr>
                        <w:ind w:left="0"/>
                      </w:pPr>
                    </w:p>
                    <w:p w14:paraId="54E4EA51" w14:textId="063ADAA5" w:rsidR="00B73966" w:rsidRDefault="00B73966" w:rsidP="00D93FD4">
                      <w:pPr>
                        <w:ind w:left="0"/>
                      </w:pPr>
                      <w:r>
                        <w:t xml:space="preserve"> </w:t>
                      </w:r>
                    </w:p>
                    <w:p w14:paraId="671347EE" w14:textId="77777777" w:rsidR="0096665B" w:rsidRDefault="0096665B" w:rsidP="00D93FD4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0559F" w14:textId="178D0A51" w:rsidR="00CF1044" w:rsidRPr="00CF1044" w:rsidRDefault="00CF1044" w:rsidP="00CF1044">
      <w:pPr>
        <w:spacing w:after="160"/>
        <w:ind w:left="6480"/>
        <w:rPr>
          <w:rFonts w:ascii="Calibri" w:eastAsia="Calibri" w:hAnsi="Calibri" w:cs="Calibri"/>
          <w:b/>
          <w:u w:val="single"/>
        </w:rPr>
      </w:pPr>
    </w:p>
    <w:p w14:paraId="6D61701A" w14:textId="1E162E39" w:rsidR="00CF1044" w:rsidRPr="00CF1044" w:rsidRDefault="00CF1044" w:rsidP="00CF1044">
      <w:pPr>
        <w:spacing w:after="160"/>
        <w:ind w:left="6480"/>
        <w:rPr>
          <w:rFonts w:ascii="Calibri" w:eastAsia="Calibri" w:hAnsi="Calibri" w:cs="Calibri"/>
          <w:b/>
          <w:u w:val="single"/>
        </w:rPr>
      </w:pPr>
    </w:p>
    <w:p w14:paraId="46341FB6" w14:textId="682EF25D" w:rsidR="005A14FB" w:rsidRPr="005A14FB" w:rsidRDefault="009B27DA" w:rsidP="005A14FB">
      <w:pPr>
        <w:jc w:val="right"/>
        <w:rPr>
          <w:rFonts w:asciiTheme="minorHAnsi" w:hAnsiTheme="minorHAnsi" w:cstheme="minorHAnsi"/>
          <w:sz w:val="22"/>
          <w:szCs w:val="22"/>
        </w:rPr>
      </w:pPr>
      <w:r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31697316" wp14:editId="7B4C49B0">
                <wp:simplePos x="0" y="0"/>
                <wp:positionH relativeFrom="column">
                  <wp:posOffset>1059180</wp:posOffset>
                </wp:positionH>
                <wp:positionV relativeFrom="paragraph">
                  <wp:posOffset>5370830</wp:posOffset>
                </wp:positionV>
                <wp:extent cx="1544320" cy="1790700"/>
                <wp:effectExtent l="0" t="0" r="0" b="0"/>
                <wp:wrapNone/>
                <wp:docPr id="1326850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6D3D" w14:textId="29554763" w:rsidR="00CF2DD6" w:rsidRDefault="000F449E" w:rsidP="00C059F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059FB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Physical Development</w:t>
                            </w:r>
                          </w:p>
                          <w:p w14:paraId="457F161C" w14:textId="211B9058" w:rsidR="00360F1C" w:rsidRDefault="00CF7E7B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be devel</w:t>
                            </w:r>
                            <w:r w:rsidR="00772AD9">
                              <w:rPr>
                                <w:sz w:val="16"/>
                                <w:szCs w:val="16"/>
                              </w:rPr>
                              <w:t>oping our balancing</w:t>
                            </w:r>
                            <w:r w:rsidR="009B27DA">
                              <w:rPr>
                                <w:sz w:val="16"/>
                                <w:szCs w:val="16"/>
                              </w:rPr>
                              <w:t xml:space="preserve"> and climbing skills as we use the large equipment in the hall. </w:t>
                            </w:r>
                            <w:r w:rsidR="00893AD2">
                              <w:rPr>
                                <w:sz w:val="16"/>
                                <w:szCs w:val="16"/>
                              </w:rPr>
                              <w:t>The children will be encourage</w:t>
                            </w:r>
                            <w:r w:rsidR="00195D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893AD2">
                              <w:rPr>
                                <w:sz w:val="16"/>
                                <w:szCs w:val="16"/>
                              </w:rPr>
                              <w:t xml:space="preserve"> and supported to </w:t>
                            </w:r>
                            <w:r w:rsidR="00016BE4">
                              <w:rPr>
                                <w:sz w:val="16"/>
                                <w:szCs w:val="16"/>
                              </w:rPr>
                              <w:t>explore</w:t>
                            </w:r>
                            <w:r w:rsidR="00195DEB">
                              <w:rPr>
                                <w:sz w:val="16"/>
                                <w:szCs w:val="16"/>
                              </w:rPr>
                              <w:t xml:space="preserve"> and negotiate </w:t>
                            </w:r>
                            <w:r w:rsidR="00360F1C">
                              <w:rPr>
                                <w:sz w:val="16"/>
                                <w:szCs w:val="16"/>
                              </w:rPr>
                              <w:t>simple obstacle courses</w:t>
                            </w:r>
                            <w:r w:rsidR="00C50E5F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7AEFA1A" w14:textId="5B064861" w:rsidR="00C50E5F" w:rsidRDefault="00C50E5F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develop our fine motor skills by </w:t>
                            </w:r>
                            <w:r w:rsidR="00256428">
                              <w:rPr>
                                <w:sz w:val="16"/>
                                <w:szCs w:val="16"/>
                              </w:rPr>
                              <w:t xml:space="preserve">engaging in threading, mark-making and </w:t>
                            </w:r>
                            <w:r w:rsidR="001F73A9">
                              <w:rPr>
                                <w:sz w:val="16"/>
                                <w:szCs w:val="16"/>
                              </w:rPr>
                              <w:t>cutting activities</w:t>
                            </w:r>
                            <w:r w:rsidR="00FB46D5">
                              <w:rPr>
                                <w:sz w:val="16"/>
                                <w:szCs w:val="16"/>
                              </w:rPr>
                              <w:t xml:space="preserve"> using different media. </w:t>
                            </w:r>
                          </w:p>
                          <w:p w14:paraId="2454A98E" w14:textId="08126A27" w:rsidR="00CF7E7B" w:rsidRPr="004527F3" w:rsidRDefault="00195DEB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7316" id="_x0000_s1029" type="#_x0000_t202" style="position:absolute;left:0;text-align:left;margin-left:83.4pt;margin-top:422.9pt;width:121.6pt;height:141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" filled="f" stroked="f">
                <v:textbox>
                  <w:txbxContent>
                    <w:p w14:paraId="6BD96D3D" w14:textId="29554763" w:rsidR="00CF2DD6" w:rsidRDefault="000F449E" w:rsidP="00C059FB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059FB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Physical Development</w:t>
                      </w:r>
                    </w:p>
                    <w:p w14:paraId="457F161C" w14:textId="211B9058" w:rsidR="00360F1C" w:rsidRDefault="00CF7E7B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be devel</w:t>
                      </w:r>
                      <w:r w:rsidR="00772AD9">
                        <w:rPr>
                          <w:sz w:val="16"/>
                          <w:szCs w:val="16"/>
                        </w:rPr>
                        <w:t>oping our balancing</w:t>
                      </w:r>
                      <w:r w:rsidR="009B27DA">
                        <w:rPr>
                          <w:sz w:val="16"/>
                          <w:szCs w:val="16"/>
                        </w:rPr>
                        <w:t xml:space="preserve"> and climbing skills as we use the large equipment in the hall. </w:t>
                      </w:r>
                      <w:r w:rsidR="00893AD2">
                        <w:rPr>
                          <w:sz w:val="16"/>
                          <w:szCs w:val="16"/>
                        </w:rPr>
                        <w:t>The children will be encourage</w:t>
                      </w:r>
                      <w:r w:rsidR="00195DEB">
                        <w:rPr>
                          <w:sz w:val="16"/>
                          <w:szCs w:val="16"/>
                        </w:rPr>
                        <w:t>d</w:t>
                      </w:r>
                      <w:r w:rsidR="00893AD2">
                        <w:rPr>
                          <w:sz w:val="16"/>
                          <w:szCs w:val="16"/>
                        </w:rPr>
                        <w:t xml:space="preserve"> and supported to </w:t>
                      </w:r>
                      <w:r w:rsidR="00016BE4">
                        <w:rPr>
                          <w:sz w:val="16"/>
                          <w:szCs w:val="16"/>
                        </w:rPr>
                        <w:t>explore</w:t>
                      </w:r>
                      <w:r w:rsidR="00195DEB">
                        <w:rPr>
                          <w:sz w:val="16"/>
                          <w:szCs w:val="16"/>
                        </w:rPr>
                        <w:t xml:space="preserve"> and negotiate </w:t>
                      </w:r>
                      <w:r w:rsidR="00360F1C">
                        <w:rPr>
                          <w:sz w:val="16"/>
                          <w:szCs w:val="16"/>
                        </w:rPr>
                        <w:t>simple obstacle courses</w:t>
                      </w:r>
                      <w:r w:rsidR="00C50E5F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7AEFA1A" w14:textId="5B064861" w:rsidR="00C50E5F" w:rsidRDefault="00C50E5F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develop our fine motor skills by </w:t>
                      </w:r>
                      <w:r w:rsidR="00256428">
                        <w:rPr>
                          <w:sz w:val="16"/>
                          <w:szCs w:val="16"/>
                        </w:rPr>
                        <w:t xml:space="preserve">engaging in threading, mark-making and </w:t>
                      </w:r>
                      <w:r w:rsidR="001F73A9">
                        <w:rPr>
                          <w:sz w:val="16"/>
                          <w:szCs w:val="16"/>
                        </w:rPr>
                        <w:t>cutting activities</w:t>
                      </w:r>
                      <w:r w:rsidR="00FB46D5">
                        <w:rPr>
                          <w:sz w:val="16"/>
                          <w:szCs w:val="16"/>
                        </w:rPr>
                        <w:t xml:space="preserve"> using different media. </w:t>
                      </w:r>
                    </w:p>
                    <w:p w14:paraId="2454A98E" w14:textId="08126A27" w:rsidR="00CF7E7B" w:rsidRPr="004527F3" w:rsidRDefault="00195DEB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5A29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A6E606E" wp14:editId="207EC1FC">
                <wp:simplePos x="0" y="0"/>
                <wp:positionH relativeFrom="column">
                  <wp:posOffset>1059180</wp:posOffset>
                </wp:positionH>
                <wp:positionV relativeFrom="paragraph">
                  <wp:posOffset>3625215</wp:posOffset>
                </wp:positionV>
                <wp:extent cx="1544320" cy="1613535"/>
                <wp:effectExtent l="0" t="0" r="0" b="5715"/>
                <wp:wrapNone/>
                <wp:docPr id="611886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E79F7" w14:textId="73BE8A8B" w:rsidR="00CF2DD6" w:rsidRDefault="00222C28" w:rsidP="00BE0FD0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Personal, </w:t>
                            </w:r>
                            <w:r w:rsidR="00512AB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ocial and </w:t>
                            </w:r>
                            <w:r w:rsidR="00512AB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motional </w:t>
                            </w:r>
                            <w:r w:rsidR="009E2268"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Development</w:t>
                            </w:r>
                          </w:p>
                          <w:p w14:paraId="2B784F61" w14:textId="372AF662" w:rsidR="00BE0FD0" w:rsidRPr="007B668F" w:rsidRDefault="00804659" w:rsidP="00BE0FD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Children will further develop their relationships with each other and the adults in the setting</w:t>
                            </w:r>
                            <w:r w:rsidR="00EB6125">
                              <w:rPr>
                                <w:sz w:val="16"/>
                                <w:szCs w:val="16"/>
                              </w:rPr>
                              <w:t>. We will continue to embed our Prior’s Promise as we show love, respect and forgiveness to one another</w:t>
                            </w:r>
                            <w:r w:rsidR="005D1BA9">
                              <w:rPr>
                                <w:sz w:val="16"/>
                                <w:szCs w:val="16"/>
                              </w:rPr>
                              <w:t xml:space="preserve"> and consider the feelings of others.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606E" id="_x0000_s1030" type="#_x0000_t202" style="position:absolute;left:0;text-align:left;margin-left:83.4pt;margin-top:285.45pt;width:121.6pt;height:127.0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" filled="f" stroked="f">
                <v:textbox>
                  <w:txbxContent>
                    <w:p w14:paraId="507E79F7" w14:textId="73BE8A8B" w:rsidR="00CF2DD6" w:rsidRDefault="00222C28" w:rsidP="00BE0FD0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Personal, </w:t>
                      </w:r>
                      <w:r w:rsidR="00512AB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ocial and </w:t>
                      </w:r>
                      <w:r w:rsidR="00512AB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motional </w:t>
                      </w:r>
                      <w:r w:rsidR="009E2268"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Development</w:t>
                      </w:r>
                    </w:p>
                    <w:p w14:paraId="2B784F61" w14:textId="372AF662" w:rsidR="00BE0FD0" w:rsidRPr="007B668F" w:rsidRDefault="00804659" w:rsidP="00BE0FD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Children will further develop their relationships with each other and the adults in the setting</w:t>
                      </w:r>
                      <w:r w:rsidR="00EB6125">
                        <w:rPr>
                          <w:sz w:val="16"/>
                          <w:szCs w:val="16"/>
                        </w:rPr>
                        <w:t>. We will continue to embed our Prior’s Promise as we show love, respect and forgiveness to one another</w:t>
                      </w:r>
                      <w:r w:rsidR="005D1BA9">
                        <w:rPr>
                          <w:sz w:val="16"/>
                          <w:szCs w:val="16"/>
                        </w:rPr>
                        <w:t xml:space="preserve"> and consider the feelings of others. </w:t>
                      </w:r>
                    </w:p>
                  </w:txbxContent>
                </v:textbox>
              </v:shape>
            </w:pict>
          </mc:Fallback>
        </mc:AlternateContent>
      </w:r>
      <w:r w:rsidR="00185A29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1B8B39" wp14:editId="177B4380">
                <wp:simplePos x="0" y="0"/>
                <wp:positionH relativeFrom="column">
                  <wp:posOffset>969645</wp:posOffset>
                </wp:positionH>
                <wp:positionV relativeFrom="paragraph">
                  <wp:posOffset>3566160</wp:posOffset>
                </wp:positionV>
                <wp:extent cx="1747684" cy="1762125"/>
                <wp:effectExtent l="0" t="0" r="5080" b="9525"/>
                <wp:wrapNone/>
                <wp:docPr id="17448578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A00F2" id="Rectangle 3" o:spid="_x0000_s1026" style="position:absolute;margin-left:76.35pt;margin-top:280.8pt;width:137.6pt;height:138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" fillcolor="yellow" stroked="f" strokeweight="1pt"/>
            </w:pict>
          </mc:Fallback>
        </mc:AlternateContent>
      </w:r>
      <w:r w:rsidR="00185A29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41041BC7" wp14:editId="11C162C5">
                <wp:simplePos x="0" y="0"/>
                <wp:positionH relativeFrom="column">
                  <wp:posOffset>2771140</wp:posOffset>
                </wp:positionH>
                <wp:positionV relativeFrom="paragraph">
                  <wp:posOffset>5387291</wp:posOffset>
                </wp:positionV>
                <wp:extent cx="1544320" cy="1613535"/>
                <wp:effectExtent l="0" t="0" r="0" b="5715"/>
                <wp:wrapNone/>
                <wp:docPr id="1889834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9A28" w14:textId="77777777" w:rsidR="00990944" w:rsidRDefault="009E2268" w:rsidP="00990944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46D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Phonics</w:t>
                            </w:r>
                          </w:p>
                          <w:p w14:paraId="6C598D73" w14:textId="0F58A4A3" w:rsidR="00FB46D5" w:rsidRDefault="00B907E7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be teaching the following sounds listed below:</w:t>
                            </w:r>
                          </w:p>
                          <w:p w14:paraId="533365EE" w14:textId="6505A8D6" w:rsidR="00B907E7" w:rsidRDefault="00B907E7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d, g, o, c, k and e. </w:t>
                            </w:r>
                          </w:p>
                          <w:p w14:paraId="7E47D058" w14:textId="77777777" w:rsidR="00B907E7" w:rsidRDefault="00B907E7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B45232" w14:textId="386A2322" w:rsidR="00B907E7" w:rsidRPr="00990944" w:rsidRDefault="000F10FD" w:rsidP="00990944">
                            <w:pPr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Each phonics session will include an oral blending focus</w:t>
                            </w:r>
                            <w:r w:rsidR="00252C9B">
                              <w:rPr>
                                <w:sz w:val="16"/>
                                <w:szCs w:val="16"/>
                              </w:rPr>
                              <w:t xml:space="preserve"> using the above sounds and others. </w:t>
                            </w:r>
                          </w:p>
                          <w:p w14:paraId="1E8B5A60" w14:textId="77777777" w:rsidR="00990944" w:rsidRPr="00FB46D5" w:rsidRDefault="00990944" w:rsidP="00FB46D5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1BC7" id="_x0000_s1031" type="#_x0000_t202" style="position:absolute;left:0;text-align:left;margin-left:218.2pt;margin-top:424.2pt;width:121.6pt;height:127.0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" filled="f" stroked="f">
                <v:textbox>
                  <w:txbxContent>
                    <w:p w14:paraId="39DF9A28" w14:textId="77777777" w:rsidR="00990944" w:rsidRDefault="009E2268" w:rsidP="00990944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FB46D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Phonics</w:t>
                      </w:r>
                    </w:p>
                    <w:p w14:paraId="6C598D73" w14:textId="0F58A4A3" w:rsidR="00FB46D5" w:rsidRDefault="00B907E7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be teaching the following sounds listed below:</w:t>
                      </w:r>
                    </w:p>
                    <w:p w14:paraId="533365EE" w14:textId="6505A8D6" w:rsidR="00B907E7" w:rsidRDefault="00B907E7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d, g, o, c, k and e. </w:t>
                      </w:r>
                    </w:p>
                    <w:p w14:paraId="7E47D058" w14:textId="77777777" w:rsidR="00B907E7" w:rsidRDefault="00B907E7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14:paraId="33B45232" w14:textId="386A2322" w:rsidR="00B907E7" w:rsidRPr="00990944" w:rsidRDefault="000F10FD" w:rsidP="00990944">
                      <w:pPr>
                        <w:ind w:left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Each phonics session will include an oral blending focus</w:t>
                      </w:r>
                      <w:r w:rsidR="00252C9B">
                        <w:rPr>
                          <w:sz w:val="16"/>
                          <w:szCs w:val="16"/>
                        </w:rPr>
                        <w:t xml:space="preserve"> using the above sounds and others. </w:t>
                      </w:r>
                    </w:p>
                    <w:p w14:paraId="1E8B5A60" w14:textId="77777777" w:rsidR="00990944" w:rsidRPr="00FB46D5" w:rsidRDefault="00990944" w:rsidP="00FB46D5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A29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19AEE92" wp14:editId="00FF597E">
                <wp:simplePos x="0" y="0"/>
                <wp:positionH relativeFrom="column">
                  <wp:posOffset>2700166</wp:posOffset>
                </wp:positionH>
                <wp:positionV relativeFrom="paragraph">
                  <wp:posOffset>5307086</wp:posOffset>
                </wp:positionV>
                <wp:extent cx="1747684" cy="1762125"/>
                <wp:effectExtent l="0" t="0" r="5080" b="9525"/>
                <wp:wrapNone/>
                <wp:docPr id="3460037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A582C" id="Rectangle 3" o:spid="_x0000_s1026" style="position:absolute;margin-left:212.6pt;margin-top:417.9pt;width:137.6pt;height:138.7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" fillcolor="#2f5496 [2404]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8A646A" wp14:editId="4BF81A74">
                <wp:simplePos x="0" y="0"/>
                <wp:positionH relativeFrom="column">
                  <wp:posOffset>-775855</wp:posOffset>
                </wp:positionH>
                <wp:positionV relativeFrom="paragraph">
                  <wp:posOffset>3566912</wp:posOffset>
                </wp:positionV>
                <wp:extent cx="1747684" cy="1762125"/>
                <wp:effectExtent l="0" t="0" r="5080" b="9525"/>
                <wp:wrapNone/>
                <wp:docPr id="15447997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CD69D" id="Rectangle 3" o:spid="_x0000_s1026" style="position:absolute;margin-left:-61.1pt;margin-top:280.85pt;width:137.6pt;height:138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" fillcolor="red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5DD14C" wp14:editId="212513BC">
                <wp:simplePos x="0" y="0"/>
                <wp:positionH relativeFrom="column">
                  <wp:posOffset>2702572</wp:posOffset>
                </wp:positionH>
                <wp:positionV relativeFrom="paragraph">
                  <wp:posOffset>3560734</wp:posOffset>
                </wp:positionV>
                <wp:extent cx="1747684" cy="1762125"/>
                <wp:effectExtent l="0" t="0" r="5080" b="9525"/>
                <wp:wrapNone/>
                <wp:docPr id="7182788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E0784" id="Rectangle 3" o:spid="_x0000_s1026" style="position:absolute;margin-left:212.8pt;margin-top:280.35pt;width:137.6pt;height:138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" fillcolor="#3c3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FDF7BE" wp14:editId="372D9B68">
                <wp:simplePos x="0" y="0"/>
                <wp:positionH relativeFrom="column">
                  <wp:posOffset>972626</wp:posOffset>
                </wp:positionH>
                <wp:positionV relativeFrom="paragraph">
                  <wp:posOffset>5309215</wp:posOffset>
                </wp:positionV>
                <wp:extent cx="1747684" cy="1762125"/>
                <wp:effectExtent l="0" t="0" r="5080" b="9525"/>
                <wp:wrapNone/>
                <wp:docPr id="11805556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1380B" id="Rectangle 3" o:spid="_x0000_s1026" style="position:absolute;margin-left:76.6pt;margin-top:418.05pt;width:137.6pt;height:138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" fillcolor="#f60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w:drawing>
          <wp:anchor distT="0" distB="0" distL="114300" distR="114300" simplePos="0" relativeHeight="251683328" behindDoc="0" locked="0" layoutInCell="1" allowOverlap="1" wp14:anchorId="0A950642" wp14:editId="63EA828A">
            <wp:simplePos x="0" y="0"/>
            <wp:positionH relativeFrom="column">
              <wp:posOffset>-775855</wp:posOffset>
            </wp:positionH>
            <wp:positionV relativeFrom="paragraph">
              <wp:posOffset>5315394</wp:posOffset>
            </wp:positionV>
            <wp:extent cx="1749425" cy="1762125"/>
            <wp:effectExtent l="0" t="0" r="3175" b="9525"/>
            <wp:wrapNone/>
            <wp:docPr id="1477601011" name="Picture 4" descr="A blue square with white sp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01011" name="Picture 4" descr="A blue square with white spot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2DD6"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624159E4" wp14:editId="114CABC6">
                <wp:simplePos x="0" y="0"/>
                <wp:positionH relativeFrom="column">
                  <wp:posOffset>-741622</wp:posOffset>
                </wp:positionH>
                <wp:positionV relativeFrom="paragraph">
                  <wp:posOffset>1489190</wp:posOffset>
                </wp:positionV>
                <wp:extent cx="5198745" cy="1994535"/>
                <wp:effectExtent l="0" t="0" r="20955" b="24765"/>
                <wp:wrapSquare wrapText="bothSides"/>
                <wp:docPr id="838103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DECB" w14:textId="3540E587" w:rsidR="00D93FD4" w:rsidRPr="00533B6A" w:rsidRDefault="003E4B91" w:rsidP="00D93FD4">
                            <w:pPr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33B6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14:paraId="046055B3" w14:textId="6EB32B22" w:rsidR="00CA3FA4" w:rsidRPr="00A134D0" w:rsidRDefault="00907CCF" w:rsidP="004F1F5E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 maths we will be: </w:t>
                            </w:r>
                          </w:p>
                          <w:p w14:paraId="72E9088D" w14:textId="3B04D831" w:rsidR="00724858" w:rsidRPr="00A134D0" w:rsidRDefault="00724858" w:rsidP="007248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>Identifying and recognising triangles</w:t>
                            </w:r>
                            <w:r w:rsidR="00E84E62" w:rsidRPr="00A134D0">
                              <w:rPr>
                                <w:sz w:val="20"/>
                                <w:szCs w:val="20"/>
                              </w:rPr>
                              <w:t xml:space="preserve">, squares and rectangles </w:t>
                            </w:r>
                          </w:p>
                          <w:p w14:paraId="0099E630" w14:textId="01630C21" w:rsidR="00E84E62" w:rsidRPr="00A134D0" w:rsidRDefault="00E84E62" w:rsidP="007248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 xml:space="preserve">Exploring the composition of 4 and 5 </w:t>
                            </w:r>
                          </w:p>
                          <w:p w14:paraId="3B3871CC" w14:textId="599E4800" w:rsidR="00E84E62" w:rsidRPr="00A134D0" w:rsidRDefault="00163FD8" w:rsidP="007248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>Recognising numbers 1-</w:t>
                            </w:r>
                            <w:r w:rsidR="00DD1E8C" w:rsidRPr="00A134D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A134D0">
                              <w:rPr>
                                <w:sz w:val="20"/>
                                <w:szCs w:val="20"/>
                              </w:rPr>
                              <w:t xml:space="preserve"> and beyond</w:t>
                            </w:r>
                          </w:p>
                          <w:p w14:paraId="46825207" w14:textId="77777777" w:rsidR="00DD1E8C" w:rsidRPr="00A134D0" w:rsidRDefault="00163FD8" w:rsidP="007248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>Counting in sequence</w:t>
                            </w:r>
                          </w:p>
                          <w:p w14:paraId="247FE16C" w14:textId="77777777" w:rsidR="00DD1E8C" w:rsidRPr="00A134D0" w:rsidRDefault="00DD1E8C" w:rsidP="007248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 xml:space="preserve">Beginning to understand the use of a 10 frame </w:t>
                            </w:r>
                          </w:p>
                          <w:p w14:paraId="07C88A01" w14:textId="77777777" w:rsidR="003D2017" w:rsidRDefault="00DD1E8C" w:rsidP="003D2017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A134D0">
                              <w:rPr>
                                <w:sz w:val="20"/>
                                <w:szCs w:val="20"/>
                              </w:rPr>
                              <w:t>Describ</w:t>
                            </w:r>
                            <w:r w:rsidR="00551C0A">
                              <w:rPr>
                                <w:sz w:val="20"/>
                                <w:szCs w:val="20"/>
                              </w:rPr>
                              <w:t>ing</w:t>
                            </w:r>
                            <w:r w:rsidR="00475C21" w:rsidRPr="00A134D0">
                              <w:rPr>
                                <w:sz w:val="20"/>
                                <w:szCs w:val="20"/>
                              </w:rPr>
                              <w:t xml:space="preserve"> and compar</w:t>
                            </w:r>
                            <w:r w:rsidR="00551C0A">
                              <w:rPr>
                                <w:sz w:val="20"/>
                                <w:szCs w:val="20"/>
                              </w:rPr>
                              <w:t>ing</w:t>
                            </w:r>
                            <w:r w:rsidR="00475C21" w:rsidRPr="00A134D0">
                              <w:rPr>
                                <w:sz w:val="20"/>
                                <w:szCs w:val="20"/>
                              </w:rPr>
                              <w:t xml:space="preserve"> height, length, mass and capacity </w:t>
                            </w:r>
                            <w:r w:rsidR="00163FD8" w:rsidRPr="00A134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592C40" w14:textId="329135C5" w:rsidR="00163FD8" w:rsidRPr="00A134D0" w:rsidRDefault="005825BC" w:rsidP="003D2017">
                            <w:pPr>
                              <w:pStyle w:val="ListParagraph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C1110" wp14:editId="5250FE58">
                                  <wp:extent cx="1097280" cy="578824"/>
                                  <wp:effectExtent l="0" t="0" r="7620" b="0"/>
                                  <wp:docPr id="507746986" name="Picture 2" descr="A group of people playing with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746986" name="Picture 2" descr="A group of people playing with pap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742" cy="593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59E4" id="_x0000_s1032" type="#_x0000_t202" style="position:absolute;left:0;text-align:left;margin-left:-58.4pt;margin-top:117.25pt;width:409.35pt;height:157.0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" strokecolor="#2f5496 [2404]">
                <v:textbox>
                  <w:txbxContent>
                    <w:p w14:paraId="07A7DECB" w14:textId="3540E587" w:rsidR="00D93FD4" w:rsidRPr="00533B6A" w:rsidRDefault="003E4B91" w:rsidP="00D93FD4">
                      <w:pPr>
                        <w:ind w:left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33B6A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14:paraId="046055B3" w14:textId="6EB32B22" w:rsidR="00CA3FA4" w:rsidRPr="00A134D0" w:rsidRDefault="00907CCF" w:rsidP="004F1F5E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 maths we will be: </w:t>
                      </w:r>
                    </w:p>
                    <w:p w14:paraId="72E9088D" w14:textId="3B04D831" w:rsidR="00724858" w:rsidRPr="00A134D0" w:rsidRDefault="00724858" w:rsidP="007248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>Identifying and recognising triangles</w:t>
                      </w:r>
                      <w:r w:rsidR="00E84E62" w:rsidRPr="00A134D0">
                        <w:rPr>
                          <w:sz w:val="20"/>
                          <w:szCs w:val="20"/>
                        </w:rPr>
                        <w:t xml:space="preserve">, squares and rectangles </w:t>
                      </w:r>
                    </w:p>
                    <w:p w14:paraId="0099E630" w14:textId="01630C21" w:rsidR="00E84E62" w:rsidRPr="00A134D0" w:rsidRDefault="00E84E62" w:rsidP="007248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 xml:space="preserve">Exploring the composition of 4 and 5 </w:t>
                      </w:r>
                    </w:p>
                    <w:p w14:paraId="3B3871CC" w14:textId="599E4800" w:rsidR="00E84E62" w:rsidRPr="00A134D0" w:rsidRDefault="00163FD8" w:rsidP="007248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>Recognising numbers 1-</w:t>
                      </w:r>
                      <w:r w:rsidR="00DD1E8C" w:rsidRPr="00A134D0">
                        <w:rPr>
                          <w:sz w:val="20"/>
                          <w:szCs w:val="20"/>
                        </w:rPr>
                        <w:t>6</w:t>
                      </w:r>
                      <w:r w:rsidRPr="00A134D0">
                        <w:rPr>
                          <w:sz w:val="20"/>
                          <w:szCs w:val="20"/>
                        </w:rPr>
                        <w:t xml:space="preserve"> and beyond</w:t>
                      </w:r>
                    </w:p>
                    <w:p w14:paraId="46825207" w14:textId="77777777" w:rsidR="00DD1E8C" w:rsidRPr="00A134D0" w:rsidRDefault="00163FD8" w:rsidP="007248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>Counting in sequence</w:t>
                      </w:r>
                    </w:p>
                    <w:p w14:paraId="247FE16C" w14:textId="77777777" w:rsidR="00DD1E8C" w:rsidRPr="00A134D0" w:rsidRDefault="00DD1E8C" w:rsidP="007248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 xml:space="preserve">Beginning to understand the use of a 10 frame </w:t>
                      </w:r>
                    </w:p>
                    <w:p w14:paraId="07C88A01" w14:textId="77777777" w:rsidR="003D2017" w:rsidRDefault="00DD1E8C" w:rsidP="003D2017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A134D0">
                        <w:rPr>
                          <w:sz w:val="20"/>
                          <w:szCs w:val="20"/>
                        </w:rPr>
                        <w:t>Describ</w:t>
                      </w:r>
                      <w:r w:rsidR="00551C0A">
                        <w:rPr>
                          <w:sz w:val="20"/>
                          <w:szCs w:val="20"/>
                        </w:rPr>
                        <w:t>ing</w:t>
                      </w:r>
                      <w:r w:rsidR="00475C21" w:rsidRPr="00A134D0">
                        <w:rPr>
                          <w:sz w:val="20"/>
                          <w:szCs w:val="20"/>
                        </w:rPr>
                        <w:t xml:space="preserve"> and compar</w:t>
                      </w:r>
                      <w:r w:rsidR="00551C0A">
                        <w:rPr>
                          <w:sz w:val="20"/>
                          <w:szCs w:val="20"/>
                        </w:rPr>
                        <w:t>ing</w:t>
                      </w:r>
                      <w:r w:rsidR="00475C21" w:rsidRPr="00A134D0">
                        <w:rPr>
                          <w:sz w:val="20"/>
                          <w:szCs w:val="20"/>
                        </w:rPr>
                        <w:t xml:space="preserve"> height, length, mass and capacity </w:t>
                      </w:r>
                      <w:r w:rsidR="00163FD8" w:rsidRPr="00A134D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592C40" w14:textId="329135C5" w:rsidR="00163FD8" w:rsidRPr="00A134D0" w:rsidRDefault="005825BC" w:rsidP="003D2017">
                      <w:pPr>
                        <w:pStyle w:val="ListParagraph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C1110" wp14:editId="5250FE58">
                            <wp:extent cx="1097280" cy="578824"/>
                            <wp:effectExtent l="0" t="0" r="7620" b="0"/>
                            <wp:docPr id="507746986" name="Picture 2" descr="A group of people playing with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7746986" name="Picture 2" descr="A group of people playing with pap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742" cy="593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43923A66" wp14:editId="02C21B31">
                <wp:simplePos x="0" y="0"/>
                <wp:positionH relativeFrom="column">
                  <wp:posOffset>-657109</wp:posOffset>
                </wp:positionH>
                <wp:positionV relativeFrom="paragraph">
                  <wp:posOffset>5378624</wp:posOffset>
                </wp:positionV>
                <wp:extent cx="1544320" cy="1613535"/>
                <wp:effectExtent l="0" t="0" r="0" b="5715"/>
                <wp:wrapNone/>
                <wp:docPr id="687221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3D98" w14:textId="1540AAD5" w:rsidR="00CF2DD6" w:rsidRDefault="008C75FE" w:rsidP="004F3DC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Expressive Art</w:t>
                            </w:r>
                            <w:r w:rsidR="00827E44"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and Design</w:t>
                            </w:r>
                          </w:p>
                          <w:p w14:paraId="5CD0E6B9" w14:textId="1D4CE0B5" w:rsidR="004F3DC2" w:rsidRDefault="004820C4" w:rsidP="004F3DC2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focus on</w:t>
                            </w:r>
                            <w:r w:rsidR="00C27E57">
                              <w:rPr>
                                <w:sz w:val="16"/>
                                <w:szCs w:val="16"/>
                              </w:rPr>
                              <w:t xml:space="preserve"> joining skills as we explore different types of glue, tapes</w:t>
                            </w:r>
                            <w:r w:rsidR="00C059FB">
                              <w:rPr>
                                <w:sz w:val="16"/>
                                <w:szCs w:val="16"/>
                              </w:rPr>
                              <w:t xml:space="preserve">, string and ribbon. </w:t>
                            </w:r>
                          </w:p>
                          <w:p w14:paraId="3574C856" w14:textId="1D9DB617" w:rsidR="00350429" w:rsidRPr="004F3DC2" w:rsidRDefault="00350429" w:rsidP="004F3DC2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explore</w:t>
                            </w:r>
                            <w:r w:rsidR="00051F08">
                              <w:rPr>
                                <w:sz w:val="16"/>
                                <w:szCs w:val="16"/>
                              </w:rPr>
                              <w:t xml:space="preserve"> a range of percussion instruments and </w:t>
                            </w:r>
                            <w:r w:rsidR="002562C8">
                              <w:rPr>
                                <w:sz w:val="16"/>
                                <w:szCs w:val="16"/>
                              </w:rPr>
                              <w:t>use</w:t>
                            </w:r>
                            <w:r w:rsidR="00051F08">
                              <w:rPr>
                                <w:sz w:val="16"/>
                                <w:szCs w:val="16"/>
                              </w:rPr>
                              <w:t xml:space="preserve"> these</w:t>
                            </w:r>
                            <w:r w:rsidR="002562C8">
                              <w:rPr>
                                <w:sz w:val="16"/>
                                <w:szCs w:val="16"/>
                              </w:rPr>
                              <w:t xml:space="preserve"> sounds</w:t>
                            </w:r>
                            <w:r w:rsidR="00051F08">
                              <w:rPr>
                                <w:sz w:val="16"/>
                                <w:szCs w:val="16"/>
                              </w:rPr>
                              <w:t xml:space="preserve"> to accompany our stories and rhymes.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3A66" id="_x0000_s1033" type="#_x0000_t202" style="position:absolute;left:0;text-align:left;margin-left:-51.75pt;margin-top:423.5pt;width:121.6pt;height:127.0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" filled="f" stroked="f">
                <v:textbox>
                  <w:txbxContent>
                    <w:p w14:paraId="75343D98" w14:textId="1540AAD5" w:rsidR="00CF2DD6" w:rsidRDefault="008C75FE" w:rsidP="004F3DC2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Expressive Art</w:t>
                      </w:r>
                      <w:r w:rsidR="00827E44"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and Design</w:t>
                      </w:r>
                    </w:p>
                    <w:p w14:paraId="5CD0E6B9" w14:textId="1D4CE0B5" w:rsidR="004F3DC2" w:rsidRDefault="004820C4" w:rsidP="004F3DC2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focus on</w:t>
                      </w:r>
                      <w:r w:rsidR="00C27E57">
                        <w:rPr>
                          <w:sz w:val="16"/>
                          <w:szCs w:val="16"/>
                        </w:rPr>
                        <w:t xml:space="preserve"> joining skills as we explore different types of glue, tapes</w:t>
                      </w:r>
                      <w:r w:rsidR="00C059FB">
                        <w:rPr>
                          <w:sz w:val="16"/>
                          <w:szCs w:val="16"/>
                        </w:rPr>
                        <w:t xml:space="preserve">, string and ribbon. </w:t>
                      </w:r>
                    </w:p>
                    <w:p w14:paraId="3574C856" w14:textId="1D9DB617" w:rsidR="00350429" w:rsidRPr="004F3DC2" w:rsidRDefault="00350429" w:rsidP="004F3DC2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explore</w:t>
                      </w:r>
                      <w:r w:rsidR="00051F08">
                        <w:rPr>
                          <w:sz w:val="16"/>
                          <w:szCs w:val="16"/>
                        </w:rPr>
                        <w:t xml:space="preserve"> a range of percussion instruments and </w:t>
                      </w:r>
                      <w:r w:rsidR="002562C8">
                        <w:rPr>
                          <w:sz w:val="16"/>
                          <w:szCs w:val="16"/>
                        </w:rPr>
                        <w:t>use</w:t>
                      </w:r>
                      <w:r w:rsidR="00051F08">
                        <w:rPr>
                          <w:sz w:val="16"/>
                          <w:szCs w:val="16"/>
                        </w:rPr>
                        <w:t xml:space="preserve"> these</w:t>
                      </w:r>
                      <w:r w:rsidR="002562C8">
                        <w:rPr>
                          <w:sz w:val="16"/>
                          <w:szCs w:val="16"/>
                        </w:rPr>
                        <w:t xml:space="preserve"> sounds</w:t>
                      </w:r>
                      <w:r w:rsidR="00051F08">
                        <w:rPr>
                          <w:sz w:val="16"/>
                          <w:szCs w:val="16"/>
                        </w:rPr>
                        <w:t xml:space="preserve"> to accompany our stories and rhymes. </w:t>
                      </w:r>
                    </w:p>
                  </w:txbxContent>
                </v:textbox>
              </v:shape>
            </w:pict>
          </mc:Fallback>
        </mc:AlternateContent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27A553A2" wp14:editId="4EDB11D7">
                <wp:simplePos x="0" y="0"/>
                <wp:positionH relativeFrom="column">
                  <wp:posOffset>2813743</wp:posOffset>
                </wp:positionH>
                <wp:positionV relativeFrom="paragraph">
                  <wp:posOffset>3619557</wp:posOffset>
                </wp:positionV>
                <wp:extent cx="1544320" cy="1613535"/>
                <wp:effectExtent l="0" t="0" r="0" b="5715"/>
                <wp:wrapNone/>
                <wp:docPr id="1771533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7F102" w14:textId="28C5F92D" w:rsidR="00CF2DD6" w:rsidRPr="00580BC9" w:rsidRDefault="008C75FE" w:rsidP="00580BC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80BC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Understanding the World</w:t>
                            </w:r>
                          </w:p>
                          <w:p w14:paraId="284EC9D6" w14:textId="408B15E0" w:rsidR="00B53B0B" w:rsidRPr="00CB6761" w:rsidRDefault="00CB6761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be e</w:t>
                            </w:r>
                            <w:r w:rsidR="00AC0530" w:rsidRPr="00CB6761">
                              <w:rPr>
                                <w:sz w:val="16"/>
                                <w:szCs w:val="16"/>
                              </w:rPr>
                              <w:t>xploring the sig</w:t>
                            </w:r>
                            <w:r w:rsidR="00F57F2C" w:rsidRPr="00CB6761">
                              <w:rPr>
                                <w:sz w:val="16"/>
                                <w:szCs w:val="16"/>
                              </w:rPr>
                              <w:t>hts, sounds, textures, and even smells associated with winter and</w:t>
                            </w:r>
                            <w:r w:rsidR="005E5387" w:rsidRPr="00CB6761">
                              <w:rPr>
                                <w:sz w:val="16"/>
                                <w:szCs w:val="16"/>
                              </w:rPr>
                              <w:t xml:space="preserve"> spring. </w:t>
                            </w:r>
                          </w:p>
                          <w:p w14:paraId="4A7B1C7D" w14:textId="54B284D3" w:rsidR="00A02248" w:rsidRPr="00CB6761" w:rsidRDefault="00267AF9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B6761">
                              <w:rPr>
                                <w:sz w:val="16"/>
                                <w:szCs w:val="16"/>
                              </w:rPr>
                              <w:t>We will</w:t>
                            </w:r>
                            <w:r w:rsidR="00007E8F" w:rsidRPr="00CB6761">
                              <w:rPr>
                                <w:sz w:val="16"/>
                                <w:szCs w:val="16"/>
                              </w:rPr>
                              <w:t xml:space="preserve"> broaden the children’s horizon’s by celebrating Chinese New Year and </w:t>
                            </w:r>
                            <w:r w:rsidR="00CB6761">
                              <w:rPr>
                                <w:sz w:val="16"/>
                                <w:szCs w:val="16"/>
                              </w:rPr>
                              <w:t xml:space="preserve">learn all about the </w:t>
                            </w:r>
                            <w:r w:rsidR="00FC79EF">
                              <w:rPr>
                                <w:sz w:val="16"/>
                                <w:szCs w:val="16"/>
                              </w:rPr>
                              <w:t xml:space="preserve">customs associated with this cultural celebration. </w:t>
                            </w:r>
                          </w:p>
                          <w:p w14:paraId="36840D9E" w14:textId="77777777" w:rsidR="00AE597B" w:rsidRPr="00CB6761" w:rsidRDefault="00AE597B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676472" w14:textId="773E16D3" w:rsidR="00AE597B" w:rsidRDefault="00AE597B" w:rsidP="00B53B0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53A2" id="_x0000_s1034" type="#_x0000_t202" style="position:absolute;left:0;text-align:left;margin-left:221.55pt;margin-top:285pt;width:121.6pt;height:127.0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" filled="f" stroked="f">
                <v:textbox>
                  <w:txbxContent>
                    <w:p w14:paraId="7E27F102" w14:textId="28C5F92D" w:rsidR="00CF2DD6" w:rsidRPr="00580BC9" w:rsidRDefault="008C75FE" w:rsidP="00580BC9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80BC9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Understanding the World</w:t>
                      </w:r>
                    </w:p>
                    <w:p w14:paraId="284EC9D6" w14:textId="408B15E0" w:rsidR="00B53B0B" w:rsidRPr="00CB6761" w:rsidRDefault="00CB6761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be e</w:t>
                      </w:r>
                      <w:r w:rsidR="00AC0530" w:rsidRPr="00CB6761">
                        <w:rPr>
                          <w:sz w:val="16"/>
                          <w:szCs w:val="16"/>
                        </w:rPr>
                        <w:t>xploring the sig</w:t>
                      </w:r>
                      <w:r w:rsidR="00F57F2C" w:rsidRPr="00CB6761">
                        <w:rPr>
                          <w:sz w:val="16"/>
                          <w:szCs w:val="16"/>
                        </w:rPr>
                        <w:t>hts, sounds, textures, and even smells associated with winter and</w:t>
                      </w:r>
                      <w:r w:rsidR="005E5387" w:rsidRPr="00CB6761">
                        <w:rPr>
                          <w:sz w:val="16"/>
                          <w:szCs w:val="16"/>
                        </w:rPr>
                        <w:t xml:space="preserve"> spring. </w:t>
                      </w:r>
                    </w:p>
                    <w:p w14:paraId="4A7B1C7D" w14:textId="54B284D3" w:rsidR="00A02248" w:rsidRPr="00CB6761" w:rsidRDefault="00267AF9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 w:rsidRPr="00CB6761">
                        <w:rPr>
                          <w:sz w:val="16"/>
                          <w:szCs w:val="16"/>
                        </w:rPr>
                        <w:t>We will</w:t>
                      </w:r>
                      <w:r w:rsidR="00007E8F" w:rsidRPr="00CB6761">
                        <w:rPr>
                          <w:sz w:val="16"/>
                          <w:szCs w:val="16"/>
                        </w:rPr>
                        <w:t xml:space="preserve"> broaden the children’s horizon’s by celebrating Chinese New Year and </w:t>
                      </w:r>
                      <w:r w:rsidR="00CB6761">
                        <w:rPr>
                          <w:sz w:val="16"/>
                          <w:szCs w:val="16"/>
                        </w:rPr>
                        <w:t xml:space="preserve">learn all about the </w:t>
                      </w:r>
                      <w:r w:rsidR="00FC79EF">
                        <w:rPr>
                          <w:sz w:val="16"/>
                          <w:szCs w:val="16"/>
                        </w:rPr>
                        <w:t xml:space="preserve">customs associated with this cultural celebration. </w:t>
                      </w:r>
                    </w:p>
                    <w:p w14:paraId="36840D9E" w14:textId="77777777" w:rsidR="00AE597B" w:rsidRPr="00CB6761" w:rsidRDefault="00AE597B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14:paraId="60676472" w14:textId="773E16D3" w:rsidR="00AE597B" w:rsidRDefault="00AE597B" w:rsidP="00B53B0B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335C82D4" wp14:editId="5DD91783">
                <wp:simplePos x="0" y="0"/>
                <wp:positionH relativeFrom="column">
                  <wp:posOffset>-685800</wp:posOffset>
                </wp:positionH>
                <wp:positionV relativeFrom="paragraph">
                  <wp:posOffset>3636645</wp:posOffset>
                </wp:positionV>
                <wp:extent cx="1544320" cy="1613535"/>
                <wp:effectExtent l="0" t="0" r="0" b="5715"/>
                <wp:wrapNone/>
                <wp:docPr id="1005463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C470" w14:textId="63195113" w:rsidR="00CF2DD6" w:rsidRDefault="00222C28" w:rsidP="00B65E46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65E4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Communication and Language</w:t>
                            </w:r>
                          </w:p>
                          <w:p w14:paraId="7B5B2882" w14:textId="498E9EEE" w:rsidR="00387F26" w:rsidRDefault="0044348E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4348E">
                              <w:rPr>
                                <w:sz w:val="16"/>
                                <w:szCs w:val="16"/>
                              </w:rPr>
                              <w:t>Children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will share, listen to and respond to a variety of stories and poems</w:t>
                            </w:r>
                            <w:r w:rsidR="0003334E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C71E356" w14:textId="3BCB3913" w:rsidR="0003334E" w:rsidRDefault="0003334E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They will continue to interact and talk to friends</w:t>
                            </w:r>
                            <w:r w:rsidR="00A95E98">
                              <w:rPr>
                                <w:sz w:val="16"/>
                                <w:szCs w:val="16"/>
                              </w:rPr>
                              <w:t xml:space="preserve"> whilst playing and engaging. </w:t>
                            </w:r>
                          </w:p>
                          <w:p w14:paraId="48B9A101" w14:textId="5506699B" w:rsidR="00A95E98" w:rsidRPr="0044348E" w:rsidRDefault="00A95E98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sing lots of nursery rhymes </w:t>
                            </w:r>
                            <w:r w:rsidR="004F3DC2">
                              <w:rPr>
                                <w:sz w:val="16"/>
                                <w:szCs w:val="16"/>
                              </w:rPr>
                              <w:t xml:space="preserve">and action songs throughout the nursery day!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82D4" id="_x0000_s1035" type="#_x0000_t202" style="position:absolute;left:0;text-align:left;margin-left:-54pt;margin-top:286.35pt;width:121.6pt;height:127.0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" filled="f" stroked="f">
                <v:textbox>
                  <w:txbxContent>
                    <w:p w14:paraId="1958C470" w14:textId="63195113" w:rsidR="00CF2DD6" w:rsidRDefault="00222C28" w:rsidP="00B65E46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65E4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Communication and Language</w:t>
                      </w:r>
                    </w:p>
                    <w:p w14:paraId="7B5B2882" w14:textId="498E9EEE" w:rsidR="00387F26" w:rsidRDefault="0044348E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 w:rsidRPr="0044348E">
                        <w:rPr>
                          <w:sz w:val="16"/>
                          <w:szCs w:val="16"/>
                        </w:rPr>
                        <w:t>Children</w:t>
                      </w:r>
                      <w:r>
                        <w:rPr>
                          <w:sz w:val="16"/>
                          <w:szCs w:val="16"/>
                        </w:rPr>
                        <w:t xml:space="preserve"> will share, listen to and respond to a variety of stories and poems</w:t>
                      </w:r>
                      <w:r w:rsidR="0003334E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C71E356" w14:textId="3BCB3913" w:rsidR="0003334E" w:rsidRDefault="0003334E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They will continue to interact and talk to friends</w:t>
                      </w:r>
                      <w:r w:rsidR="00A95E98">
                        <w:rPr>
                          <w:sz w:val="16"/>
                          <w:szCs w:val="16"/>
                        </w:rPr>
                        <w:t xml:space="preserve"> whilst playing and engaging. </w:t>
                      </w:r>
                    </w:p>
                    <w:p w14:paraId="48B9A101" w14:textId="5506699B" w:rsidR="00A95E98" w:rsidRPr="0044348E" w:rsidRDefault="00A95E98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sing lots of nursery rhymes </w:t>
                      </w:r>
                      <w:r w:rsidR="004F3DC2">
                        <w:rPr>
                          <w:sz w:val="16"/>
                          <w:szCs w:val="16"/>
                        </w:rPr>
                        <w:t xml:space="preserve">and action songs throughout the nursery day!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14FB" w:rsidRPr="005A14FB" w:rsidSect="005A30E8">
      <w:headerReference w:type="default" r:id="rId28"/>
      <w:footerReference w:type="default" r:id="rId29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D6251" w14:textId="77777777" w:rsidR="00DF0527" w:rsidRDefault="00DF0527" w:rsidP="00810426">
      <w:r>
        <w:separator/>
      </w:r>
    </w:p>
  </w:endnote>
  <w:endnote w:type="continuationSeparator" w:id="0">
    <w:p w14:paraId="79488A7D" w14:textId="77777777" w:rsidR="00DF0527" w:rsidRDefault="00DF0527" w:rsidP="00810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ED582" w14:textId="77777777" w:rsidR="00810426" w:rsidRDefault="00810426" w:rsidP="00810426">
    <w:pPr>
      <w:pStyle w:val="Footer"/>
      <w:ind w:left="-284" w:firstLine="28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4ED585" wp14:editId="014ED586">
          <wp:simplePos x="0" y="0"/>
          <wp:positionH relativeFrom="page">
            <wp:align>left</wp:align>
          </wp:positionH>
          <wp:positionV relativeFrom="paragraph">
            <wp:posOffset>-8255</wp:posOffset>
          </wp:positionV>
          <wp:extent cx="7534275" cy="1631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3643B" w14:textId="77777777" w:rsidR="00DF0527" w:rsidRDefault="00DF0527" w:rsidP="00810426">
      <w:r>
        <w:separator/>
      </w:r>
    </w:p>
  </w:footnote>
  <w:footnote w:type="continuationSeparator" w:id="0">
    <w:p w14:paraId="5338626E" w14:textId="77777777" w:rsidR="00DF0527" w:rsidRDefault="00DF0527" w:rsidP="00810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ED581" w14:textId="77777777" w:rsidR="00810426" w:rsidRDefault="009110E1" w:rsidP="00A824C5">
    <w:pPr>
      <w:pStyle w:val="Header"/>
      <w:tabs>
        <w:tab w:val="left" w:pos="1190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14ED583" wp14:editId="014ED584">
          <wp:simplePos x="0" y="0"/>
          <wp:positionH relativeFrom="page">
            <wp:align>right</wp:align>
          </wp:positionH>
          <wp:positionV relativeFrom="paragraph">
            <wp:posOffset>19050</wp:posOffset>
          </wp:positionV>
          <wp:extent cx="7556500" cy="1917700"/>
          <wp:effectExtent l="0" t="0" r="6350" b="0"/>
          <wp:wrapSquare wrapText="bothSides"/>
          <wp:docPr id="4" name="Picture 4" descr="Char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6575C"/>
    <w:multiLevelType w:val="hybridMultilevel"/>
    <w:tmpl w:val="75F6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85C4B"/>
    <w:multiLevelType w:val="hybridMultilevel"/>
    <w:tmpl w:val="EC425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63AF5"/>
    <w:multiLevelType w:val="hybridMultilevel"/>
    <w:tmpl w:val="833AB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96B05"/>
    <w:multiLevelType w:val="hybridMultilevel"/>
    <w:tmpl w:val="DB6C3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60CC8"/>
    <w:multiLevelType w:val="hybridMultilevel"/>
    <w:tmpl w:val="AFE2E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543EF"/>
    <w:multiLevelType w:val="hybridMultilevel"/>
    <w:tmpl w:val="B958D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0408B"/>
    <w:multiLevelType w:val="hybridMultilevel"/>
    <w:tmpl w:val="01E27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5680D"/>
    <w:multiLevelType w:val="hybridMultilevel"/>
    <w:tmpl w:val="EBC4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A04F0"/>
    <w:multiLevelType w:val="hybridMultilevel"/>
    <w:tmpl w:val="10F4A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204E8"/>
    <w:multiLevelType w:val="hybridMultilevel"/>
    <w:tmpl w:val="EE68B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728732">
    <w:abstractNumId w:val="7"/>
  </w:num>
  <w:num w:numId="2" w16cid:durableId="1845508030">
    <w:abstractNumId w:val="3"/>
  </w:num>
  <w:num w:numId="3" w16cid:durableId="87313884">
    <w:abstractNumId w:val="2"/>
  </w:num>
  <w:num w:numId="4" w16cid:durableId="1538271347">
    <w:abstractNumId w:val="6"/>
  </w:num>
  <w:num w:numId="5" w16cid:durableId="1056198870">
    <w:abstractNumId w:val="4"/>
  </w:num>
  <w:num w:numId="6" w16cid:durableId="2002812304">
    <w:abstractNumId w:val="8"/>
  </w:num>
  <w:num w:numId="7" w16cid:durableId="582640195">
    <w:abstractNumId w:val="9"/>
  </w:num>
  <w:num w:numId="8" w16cid:durableId="1348601722">
    <w:abstractNumId w:val="0"/>
  </w:num>
  <w:num w:numId="9" w16cid:durableId="1055934362">
    <w:abstractNumId w:val="1"/>
  </w:num>
  <w:num w:numId="10" w16cid:durableId="270480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94"/>
    <w:rsid w:val="00004D47"/>
    <w:rsid w:val="00007E8F"/>
    <w:rsid w:val="00015410"/>
    <w:rsid w:val="00016BE4"/>
    <w:rsid w:val="0003334E"/>
    <w:rsid w:val="00051F08"/>
    <w:rsid w:val="000C0CED"/>
    <w:rsid w:val="000C0DC3"/>
    <w:rsid w:val="000C1668"/>
    <w:rsid w:val="000C4AA1"/>
    <w:rsid w:val="000D6187"/>
    <w:rsid w:val="000F10FD"/>
    <w:rsid w:val="000F449E"/>
    <w:rsid w:val="000F44D0"/>
    <w:rsid w:val="00106755"/>
    <w:rsid w:val="001068AE"/>
    <w:rsid w:val="0015435A"/>
    <w:rsid w:val="00163FD8"/>
    <w:rsid w:val="00165E70"/>
    <w:rsid w:val="00185A29"/>
    <w:rsid w:val="00195DEB"/>
    <w:rsid w:val="001A02F0"/>
    <w:rsid w:val="001A7505"/>
    <w:rsid w:val="001C5785"/>
    <w:rsid w:val="001D11D5"/>
    <w:rsid w:val="001F1E35"/>
    <w:rsid w:val="001F73A9"/>
    <w:rsid w:val="002008E1"/>
    <w:rsid w:val="00210262"/>
    <w:rsid w:val="00222C28"/>
    <w:rsid w:val="00223205"/>
    <w:rsid w:val="00227A23"/>
    <w:rsid w:val="00252C9B"/>
    <w:rsid w:val="002562C8"/>
    <w:rsid w:val="00256428"/>
    <w:rsid w:val="002619DF"/>
    <w:rsid w:val="00262883"/>
    <w:rsid w:val="00267AF9"/>
    <w:rsid w:val="00280F08"/>
    <w:rsid w:val="002A54BE"/>
    <w:rsid w:val="002D4122"/>
    <w:rsid w:val="002E30E7"/>
    <w:rsid w:val="002E66E7"/>
    <w:rsid w:val="002E680B"/>
    <w:rsid w:val="00311118"/>
    <w:rsid w:val="003231A3"/>
    <w:rsid w:val="003252F9"/>
    <w:rsid w:val="00337894"/>
    <w:rsid w:val="00345980"/>
    <w:rsid w:val="00350429"/>
    <w:rsid w:val="003528F8"/>
    <w:rsid w:val="00353859"/>
    <w:rsid w:val="00360F1C"/>
    <w:rsid w:val="00387F26"/>
    <w:rsid w:val="003A5DD8"/>
    <w:rsid w:val="003B552D"/>
    <w:rsid w:val="003D2017"/>
    <w:rsid w:val="003D73AE"/>
    <w:rsid w:val="003E4B91"/>
    <w:rsid w:val="003F0682"/>
    <w:rsid w:val="004026D3"/>
    <w:rsid w:val="0044348E"/>
    <w:rsid w:val="004527F3"/>
    <w:rsid w:val="00454E74"/>
    <w:rsid w:val="00457CF5"/>
    <w:rsid w:val="00466289"/>
    <w:rsid w:val="004672C6"/>
    <w:rsid w:val="0047130A"/>
    <w:rsid w:val="00475C21"/>
    <w:rsid w:val="00476712"/>
    <w:rsid w:val="004820C4"/>
    <w:rsid w:val="004910FF"/>
    <w:rsid w:val="00494E5B"/>
    <w:rsid w:val="004A5741"/>
    <w:rsid w:val="004A5AAA"/>
    <w:rsid w:val="004C05C3"/>
    <w:rsid w:val="004E45DC"/>
    <w:rsid w:val="004F1F5E"/>
    <w:rsid w:val="004F3DC2"/>
    <w:rsid w:val="005044E1"/>
    <w:rsid w:val="00510F8D"/>
    <w:rsid w:val="00512AB6"/>
    <w:rsid w:val="005301FB"/>
    <w:rsid w:val="00533B6A"/>
    <w:rsid w:val="00544320"/>
    <w:rsid w:val="00551C0A"/>
    <w:rsid w:val="0055293E"/>
    <w:rsid w:val="00555F08"/>
    <w:rsid w:val="00557AF7"/>
    <w:rsid w:val="005761DB"/>
    <w:rsid w:val="00580BC9"/>
    <w:rsid w:val="005825BC"/>
    <w:rsid w:val="005A14FB"/>
    <w:rsid w:val="005A1D35"/>
    <w:rsid w:val="005A30E8"/>
    <w:rsid w:val="005B3E99"/>
    <w:rsid w:val="005D1AB5"/>
    <w:rsid w:val="005D1BA9"/>
    <w:rsid w:val="005E5387"/>
    <w:rsid w:val="00611835"/>
    <w:rsid w:val="00656F91"/>
    <w:rsid w:val="0066106B"/>
    <w:rsid w:val="00662E35"/>
    <w:rsid w:val="00665066"/>
    <w:rsid w:val="0069541F"/>
    <w:rsid w:val="00713CF1"/>
    <w:rsid w:val="00724858"/>
    <w:rsid w:val="00751CCF"/>
    <w:rsid w:val="00770CE1"/>
    <w:rsid w:val="00772AD9"/>
    <w:rsid w:val="00795DB5"/>
    <w:rsid w:val="00797204"/>
    <w:rsid w:val="007B668F"/>
    <w:rsid w:val="007C2BE1"/>
    <w:rsid w:val="007D2B6A"/>
    <w:rsid w:val="007E7C33"/>
    <w:rsid w:val="00802DD7"/>
    <w:rsid w:val="00802F66"/>
    <w:rsid w:val="00804659"/>
    <w:rsid w:val="00810426"/>
    <w:rsid w:val="008120E1"/>
    <w:rsid w:val="00827E44"/>
    <w:rsid w:val="0087182A"/>
    <w:rsid w:val="00887751"/>
    <w:rsid w:val="00893AD2"/>
    <w:rsid w:val="008C75FE"/>
    <w:rsid w:val="008D10F2"/>
    <w:rsid w:val="00907CCF"/>
    <w:rsid w:val="009110E1"/>
    <w:rsid w:val="0092349C"/>
    <w:rsid w:val="009328E8"/>
    <w:rsid w:val="0096665B"/>
    <w:rsid w:val="00974AA6"/>
    <w:rsid w:val="00990944"/>
    <w:rsid w:val="0099642A"/>
    <w:rsid w:val="009B27DA"/>
    <w:rsid w:val="009D2076"/>
    <w:rsid w:val="009E2268"/>
    <w:rsid w:val="00A02248"/>
    <w:rsid w:val="00A07BAB"/>
    <w:rsid w:val="00A134D0"/>
    <w:rsid w:val="00A16602"/>
    <w:rsid w:val="00A1673D"/>
    <w:rsid w:val="00A16DAB"/>
    <w:rsid w:val="00A21A34"/>
    <w:rsid w:val="00A23881"/>
    <w:rsid w:val="00A55138"/>
    <w:rsid w:val="00A76C1B"/>
    <w:rsid w:val="00A813BD"/>
    <w:rsid w:val="00A824C5"/>
    <w:rsid w:val="00A92C7F"/>
    <w:rsid w:val="00A95E98"/>
    <w:rsid w:val="00AA2D47"/>
    <w:rsid w:val="00AA3534"/>
    <w:rsid w:val="00AA4620"/>
    <w:rsid w:val="00AC0530"/>
    <w:rsid w:val="00AE2D3B"/>
    <w:rsid w:val="00AE597B"/>
    <w:rsid w:val="00AF083D"/>
    <w:rsid w:val="00AF4B2B"/>
    <w:rsid w:val="00B13A11"/>
    <w:rsid w:val="00B16539"/>
    <w:rsid w:val="00B2401D"/>
    <w:rsid w:val="00B46531"/>
    <w:rsid w:val="00B53B0B"/>
    <w:rsid w:val="00B57A99"/>
    <w:rsid w:val="00B65E46"/>
    <w:rsid w:val="00B73966"/>
    <w:rsid w:val="00B7799C"/>
    <w:rsid w:val="00B907E7"/>
    <w:rsid w:val="00BB003B"/>
    <w:rsid w:val="00BB284E"/>
    <w:rsid w:val="00BD7BD1"/>
    <w:rsid w:val="00BE0FD0"/>
    <w:rsid w:val="00C00C8F"/>
    <w:rsid w:val="00C059FB"/>
    <w:rsid w:val="00C12C8A"/>
    <w:rsid w:val="00C14804"/>
    <w:rsid w:val="00C16E63"/>
    <w:rsid w:val="00C242C7"/>
    <w:rsid w:val="00C27E57"/>
    <w:rsid w:val="00C50E5F"/>
    <w:rsid w:val="00C95A8C"/>
    <w:rsid w:val="00CA3FA4"/>
    <w:rsid w:val="00CB169A"/>
    <w:rsid w:val="00CB6761"/>
    <w:rsid w:val="00CD0487"/>
    <w:rsid w:val="00CD4F3E"/>
    <w:rsid w:val="00CF1044"/>
    <w:rsid w:val="00CF2DD6"/>
    <w:rsid w:val="00CF7E7B"/>
    <w:rsid w:val="00D3110F"/>
    <w:rsid w:val="00D53C6D"/>
    <w:rsid w:val="00D7119C"/>
    <w:rsid w:val="00D84A94"/>
    <w:rsid w:val="00D93FD4"/>
    <w:rsid w:val="00D94C5C"/>
    <w:rsid w:val="00DB1274"/>
    <w:rsid w:val="00DB2107"/>
    <w:rsid w:val="00DB3D88"/>
    <w:rsid w:val="00DB7A02"/>
    <w:rsid w:val="00DD1483"/>
    <w:rsid w:val="00DD1E8C"/>
    <w:rsid w:val="00DF0527"/>
    <w:rsid w:val="00DF3350"/>
    <w:rsid w:val="00E04C98"/>
    <w:rsid w:val="00E30C58"/>
    <w:rsid w:val="00E31C6D"/>
    <w:rsid w:val="00E35A89"/>
    <w:rsid w:val="00E4182F"/>
    <w:rsid w:val="00E42F4D"/>
    <w:rsid w:val="00E84E62"/>
    <w:rsid w:val="00EB6125"/>
    <w:rsid w:val="00EE0BD8"/>
    <w:rsid w:val="00EF453A"/>
    <w:rsid w:val="00EF4D80"/>
    <w:rsid w:val="00F41F86"/>
    <w:rsid w:val="00F555D5"/>
    <w:rsid w:val="00F57F2C"/>
    <w:rsid w:val="00F652C7"/>
    <w:rsid w:val="00F95270"/>
    <w:rsid w:val="00F958D6"/>
    <w:rsid w:val="00FB46D5"/>
    <w:rsid w:val="00FC79EF"/>
    <w:rsid w:val="00FD4A8E"/>
    <w:rsid w:val="00FE0253"/>
    <w:rsid w:val="00FF214A"/>
    <w:rsid w:val="00FF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ED57C"/>
  <w15:chartTrackingRefBased/>
  <w15:docId w15:val="{4DE0F8BE-A320-479A-A188-FB3FA040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Times New Roman (Body CS)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3BD"/>
    <w:pPr>
      <w:ind w:left="7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13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3BD"/>
    <w:pPr>
      <w:tabs>
        <w:tab w:val="center" w:pos="4513"/>
        <w:tab w:val="right" w:pos="9026"/>
      </w:tabs>
      <w:ind w:left="0"/>
    </w:pPr>
  </w:style>
  <w:style w:type="character" w:customStyle="1" w:styleId="HeaderChar">
    <w:name w:val="Header Char"/>
    <w:basedOn w:val="DefaultParagraphFont"/>
    <w:link w:val="Header"/>
    <w:uiPriority w:val="99"/>
    <w:rsid w:val="00A813BD"/>
  </w:style>
  <w:style w:type="paragraph" w:styleId="Footer">
    <w:name w:val="footer"/>
    <w:basedOn w:val="Normal"/>
    <w:link w:val="FooterChar"/>
    <w:uiPriority w:val="99"/>
    <w:unhideWhenUsed/>
    <w:rsid w:val="00810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426"/>
  </w:style>
  <w:style w:type="paragraph" w:styleId="NoSpacing">
    <w:name w:val="No Spacing"/>
    <w:uiPriority w:val="1"/>
    <w:qFormat/>
    <w:rsid w:val="00A813BD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A813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A3FA4"/>
    <w:pPr>
      <w:contextualSpacing/>
    </w:pPr>
  </w:style>
  <w:style w:type="paragraph" w:customStyle="1" w:styleId="Default">
    <w:name w:val="Default"/>
    <w:uiPriority w:val="99"/>
    <w:rsid w:val="001A7505"/>
    <w:pPr>
      <w:autoSpaceDE w:val="0"/>
      <w:autoSpaceDN w:val="0"/>
      <w:adjustRightInd w:val="0"/>
    </w:pPr>
    <w:rPr>
      <w:rFonts w:ascii="SassoonPrimaryInfant" w:eastAsia="Calibri" w:hAnsi="SassoonPrimaryInfant" w:cs="SassoonPrimaryInfan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3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wmf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3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7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wmf"/><Relationship Id="rId22" Type="http://schemas.openxmlformats.org/officeDocument/2006/relationships/image" Target="media/image50.png"/><Relationship Id="rId27" Type="http://schemas.openxmlformats.org/officeDocument/2006/relationships/image" Target="media/image9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angela.twomey\AppData\Local\Microsoft\Windows\INetCache\Content.Outlook\MUWRP8PH\Amendde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E7126-C916-45D4-934B-DFD5977956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AD2A08-233C-46C4-AFD3-3741102CA9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EA94CF-0FEC-45C3-8247-75A495A0D2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2C6115-6CE0-4DED-B581-D2B9726CC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9e1e4e-dc7c-4115-b121-dd16db58fa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Amendded Letterhead</Template>
  <TotalTime>0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Twomey, A</dc:creator>
  <cp:keywords/>
  <dc:description/>
  <cp:lastModifiedBy>Huddart, K</cp:lastModifiedBy>
  <cp:revision>2</cp:revision>
  <cp:lastPrinted>2024-12-03T13:39:00Z</cp:lastPrinted>
  <dcterms:created xsi:type="dcterms:W3CDTF">2024-12-17T12:59:00Z</dcterms:created>
  <dcterms:modified xsi:type="dcterms:W3CDTF">2024-12-17T12:59:00Z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</Properties>
</file>