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1CF2D" w14:textId="34BC8B98" w:rsidR="00CF1044" w:rsidRDefault="00185A29" w:rsidP="00CF1044">
      <w:pPr>
        <w:spacing w:after="160"/>
        <w:ind w:left="6480"/>
        <w:rPr>
          <w:rFonts w:ascii="Calibri Light" w:eastAsia="Calibri" w:hAnsi="Calibri Light" w:cs="Calibri Light"/>
        </w:rPr>
      </w:pPr>
      <w:r>
        <w:rPr>
          <w:rFonts w:ascii="Calibri Light" w:eastAsia="Calibri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6E99B2F1" wp14:editId="24E5DAF5">
                <wp:simplePos x="0" y="0"/>
                <wp:positionH relativeFrom="column">
                  <wp:posOffset>-757066</wp:posOffset>
                </wp:positionH>
                <wp:positionV relativeFrom="paragraph">
                  <wp:posOffset>-97302</wp:posOffset>
                </wp:positionV>
                <wp:extent cx="5212316" cy="481965"/>
                <wp:effectExtent l="19050" t="19050" r="26670" b="13335"/>
                <wp:wrapNone/>
                <wp:docPr id="8091917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2316" cy="4819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DB73A" id="Rectangle 1" o:spid="_x0000_s1026" style="position:absolute;margin-left:-59.6pt;margin-top:-7.65pt;width:410.4pt;height:37.9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" filled="f" strokecolor="red" strokeweight="3pt"/>
            </w:pict>
          </mc:Fallback>
        </mc:AlternateContent>
      </w:r>
      <w:r w:rsidR="00CF2DD6" w:rsidRP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557376" behindDoc="0" locked="0" layoutInCell="1" allowOverlap="1" wp14:anchorId="0C3BF4B8" wp14:editId="394418DB">
                <wp:simplePos x="0" y="0"/>
                <wp:positionH relativeFrom="column">
                  <wp:posOffset>-651510</wp:posOffset>
                </wp:positionH>
                <wp:positionV relativeFrom="paragraph">
                  <wp:posOffset>635</wp:posOffset>
                </wp:positionV>
                <wp:extent cx="4942205" cy="2724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2205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F1723" w14:textId="194ED43A" w:rsidR="00D93FD4" w:rsidRPr="004A5AAA" w:rsidRDefault="009328E8" w:rsidP="0096665B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CURRICULUM NEWSLETTE</w:t>
                            </w:r>
                            <w:r w:rsidR="005D1AB5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  <w:r w:rsidR="00D53C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SPRING</w:t>
                            </w:r>
                            <w:r w:rsidR="004A5AAA"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TERM </w:t>
                            </w:r>
                            <w:r w:rsidR="00D53C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4A5AAA"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NURSERY </w:t>
                            </w:r>
                            <w:r w:rsidR="00D53C6D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FE025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A5AAA" w:rsidRPr="004A5AA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MISS NOBLE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BF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1.3pt;margin-top:.05pt;width:389.15pt;height:21.45pt;z-index:25155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" stroked="f">
                <v:textbox>
                  <w:txbxContent>
                    <w:p w14:paraId="20CF1723" w14:textId="194ED43A" w:rsidR="00D93FD4" w:rsidRPr="004A5AAA" w:rsidRDefault="009328E8" w:rsidP="0096665B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4A5AAA">
                        <w:rPr>
                          <w:b/>
                          <w:bCs/>
                          <w:sz w:val="20"/>
                          <w:szCs w:val="20"/>
                        </w:rPr>
                        <w:t>CURRICULUM NEWSLETTE</w:t>
                      </w:r>
                      <w:r w:rsidR="005D1AB5">
                        <w:rPr>
                          <w:b/>
                          <w:bCs/>
                          <w:sz w:val="20"/>
                          <w:szCs w:val="20"/>
                        </w:rPr>
                        <w:t>R</w:t>
                      </w:r>
                      <w:r w:rsidR="00D53C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4A5A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SPRING</w:t>
                      </w:r>
                      <w:r w:rsidR="004A5AAA" w:rsidRPr="004A5A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 TERM </w:t>
                      </w:r>
                      <w:r w:rsidR="00D53C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 w:rsidR="004A5AAA" w:rsidRPr="004A5AAA">
                        <w:rPr>
                          <w:b/>
                          <w:bCs/>
                          <w:sz w:val="20"/>
                          <w:szCs w:val="20"/>
                        </w:rPr>
                        <w:t xml:space="preserve">NURSERY </w:t>
                      </w:r>
                      <w:r w:rsidR="00D53C6D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   </w:t>
                      </w:r>
                      <w:r w:rsidR="00FE0253">
                        <w:rPr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4A5AAA" w:rsidRPr="004A5AAA">
                        <w:rPr>
                          <w:b/>
                          <w:bCs/>
                          <w:sz w:val="20"/>
                          <w:szCs w:val="20"/>
                        </w:rPr>
                        <w:t>MISS NOBLE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FD4" w:rsidRPr="00D93FD4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599ADBD3" wp14:editId="24C6E6C5">
                <wp:simplePos x="0" y="0"/>
                <wp:positionH relativeFrom="column">
                  <wp:posOffset>4620895</wp:posOffset>
                </wp:positionH>
                <wp:positionV relativeFrom="paragraph">
                  <wp:posOffset>635</wp:posOffset>
                </wp:positionV>
                <wp:extent cx="1828800" cy="8093075"/>
                <wp:effectExtent l="0" t="0" r="0" b="3175"/>
                <wp:wrapNone/>
                <wp:docPr id="16160295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9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64A2" w14:textId="5F6885C4" w:rsidR="007E7C33" w:rsidRPr="008120E1" w:rsidRDefault="00887751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887751">
                              <w:rPr>
                                <w:noProof/>
                              </w:rPr>
                              <w:drawing>
                                <wp:inline distT="0" distB="0" distL="0" distR="0" wp14:anchorId="7D0E87F3" wp14:editId="7801DDD7">
                                  <wp:extent cx="1637030" cy="663575"/>
                                  <wp:effectExtent l="0" t="0" r="1270" b="3175"/>
                                  <wp:docPr id="2103815554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66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25199D" w14:textId="77777777" w:rsidR="00FC0A10" w:rsidRDefault="00FC0A10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957E7F0" w14:textId="68FA308A" w:rsidR="00887751" w:rsidRDefault="00FC0A10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READY, STEADY, GROW!</w:t>
                            </w:r>
                          </w:p>
                          <w:p w14:paraId="3034CD49" w14:textId="4178B3B2" w:rsidR="00FC0A10" w:rsidRPr="00C009F0" w:rsidRDefault="00C009F0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C009F0">
                              <w:rPr>
                                <w:sz w:val="16"/>
                                <w:szCs w:val="16"/>
                              </w:rPr>
                              <w:t>Growing seeds with nursery aged children</w:t>
                            </w:r>
                            <w:r w:rsidR="00D26FEE">
                              <w:rPr>
                                <w:sz w:val="16"/>
                                <w:szCs w:val="16"/>
                              </w:rPr>
                              <w:t xml:space="preserve"> is a simple process that offers so many learning opportunities! </w:t>
                            </w:r>
                            <w:r w:rsidR="00A731E4">
                              <w:rPr>
                                <w:sz w:val="16"/>
                                <w:szCs w:val="16"/>
                              </w:rPr>
                              <w:t>The children learn the importance of taking care of them</w:t>
                            </w:r>
                            <w:r w:rsidR="00DF6555">
                              <w:rPr>
                                <w:sz w:val="16"/>
                                <w:szCs w:val="16"/>
                              </w:rPr>
                              <w:t xml:space="preserve"> while observing their growth. Why not have a go at growing </w:t>
                            </w:r>
                            <w:r w:rsidR="00612B5B">
                              <w:rPr>
                                <w:sz w:val="16"/>
                                <w:szCs w:val="16"/>
                              </w:rPr>
                              <w:t>your own vegetables</w:t>
                            </w:r>
                            <w:r w:rsidR="009E74F6">
                              <w:rPr>
                                <w:sz w:val="16"/>
                                <w:szCs w:val="16"/>
                              </w:rPr>
                              <w:t xml:space="preserve"> or flowers at home</w:t>
                            </w:r>
                            <w:r w:rsidR="009C6549">
                              <w:rPr>
                                <w:sz w:val="16"/>
                                <w:szCs w:val="16"/>
                              </w:rPr>
                              <w:t xml:space="preserve">? We would love to see what you have </w:t>
                            </w:r>
                            <w:r w:rsidR="00906B2E">
                              <w:rPr>
                                <w:sz w:val="16"/>
                                <w:szCs w:val="16"/>
                              </w:rPr>
                              <w:t>grown so</w:t>
                            </w:r>
                            <w:r w:rsidR="00D759A9">
                              <w:rPr>
                                <w:sz w:val="16"/>
                                <w:szCs w:val="16"/>
                              </w:rPr>
                              <w:t xml:space="preserve"> please feel free to share on Seesaw!</w:t>
                            </w:r>
                          </w:p>
                          <w:p w14:paraId="59BAA935" w14:textId="77777777" w:rsidR="00FC0A10" w:rsidRDefault="00FC0A10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C7F9AB" w14:textId="5FA6CED8" w:rsidR="00FC0A10" w:rsidRDefault="00967F4C" w:rsidP="00967F4C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67F4C">
                              <w:rPr>
                                <w:noProof/>
                              </w:rPr>
                              <w:drawing>
                                <wp:inline distT="0" distB="0" distL="0" distR="0" wp14:anchorId="716E1570" wp14:editId="6B6E0C14">
                                  <wp:extent cx="1219200" cy="793568"/>
                                  <wp:effectExtent l="0" t="0" r="0" b="6985"/>
                                  <wp:docPr id="1834252616" name="Picture 1" descr="A potted plant with brown dirt and yellow ston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4252616" name="Picture 1" descr="A potted plant with brown dirt and yellow ston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2484" cy="79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B9E7E2" w14:textId="77777777" w:rsidR="00FC0A10" w:rsidRDefault="00FC0A10" w:rsidP="00DB7A02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CDA31F2" w14:textId="77777777" w:rsidR="00FC0A10" w:rsidRDefault="00FC0A10" w:rsidP="00DB7A02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FF4A37E" w14:textId="0501B06E" w:rsidR="00887751" w:rsidRPr="00A16602" w:rsidRDefault="007C2BE1" w:rsidP="00DB7A02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Can you </w:t>
                            </w:r>
                            <w:r w:rsidR="00D94C5C"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practise</w:t>
                            </w:r>
                            <w:r w:rsidR="00DB7A02"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singing the following rhymes</w:t>
                            </w:r>
                            <w:r w:rsidRPr="00A1660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? </w:t>
                            </w:r>
                          </w:p>
                          <w:p w14:paraId="179CF5F0" w14:textId="77777777" w:rsidR="00D94C5C" w:rsidRDefault="00D94C5C" w:rsidP="00DB7A02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02186D" w14:textId="0B887A76" w:rsidR="00AB499A" w:rsidRDefault="009315E9" w:rsidP="00DB7A02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AB499A">
                              <w:rPr>
                                <w:sz w:val="16"/>
                                <w:szCs w:val="16"/>
                              </w:rPr>
                              <w:t xml:space="preserve">Chick, chick, chick, chick,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chicken</w:t>
                            </w:r>
                          </w:p>
                          <w:p w14:paraId="50D4C404" w14:textId="0A5960EE" w:rsidR="009315E9" w:rsidRDefault="009315E9" w:rsidP="00DB7A02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-Mary, Mary quite contrary </w:t>
                            </w:r>
                          </w:p>
                          <w:p w14:paraId="6557F4F6" w14:textId="38931E8B" w:rsidR="009315E9" w:rsidRDefault="009315E9" w:rsidP="00DB7A02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-Little Peter Rabbit </w:t>
                            </w:r>
                          </w:p>
                          <w:p w14:paraId="5DDB9B0E" w14:textId="6F02CFC8" w:rsidR="009315E9" w:rsidRPr="001D11D5" w:rsidRDefault="009315E9" w:rsidP="00DB7A02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-Hop Little Bunnies </w:t>
                            </w:r>
                          </w:p>
                          <w:p w14:paraId="1E54FB88" w14:textId="77777777" w:rsidR="007C2BE1" w:rsidRPr="001D11D5" w:rsidRDefault="007C2BE1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7529CF3" w14:textId="40632770" w:rsidR="004672C6" w:rsidRPr="00FC0A10" w:rsidRDefault="004672C6" w:rsidP="007E7C33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BAEE66" w14:textId="77777777" w:rsidR="00887751" w:rsidRPr="001D11D5" w:rsidRDefault="00887751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3E8D18B" w14:textId="77777777" w:rsidR="00611835" w:rsidRPr="001D11D5" w:rsidRDefault="00611835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297C1A" w14:textId="09DF0C1F" w:rsidR="00611835" w:rsidRPr="001D11D5" w:rsidRDefault="00611835" w:rsidP="007E7C33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D11D5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 xml:space="preserve">P.E </w:t>
                            </w:r>
                          </w:p>
                          <w:p w14:paraId="7A40A3FD" w14:textId="62B19E7D" w:rsidR="00FD4A8E" w:rsidRDefault="004E45DC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>Our P.E session will take place on a Monday.</w:t>
                            </w:r>
                            <w:r w:rsidR="005B3E99" w:rsidRPr="001D11D5">
                              <w:rPr>
                                <w:sz w:val="16"/>
                                <w:szCs w:val="16"/>
                              </w:rPr>
                              <w:t xml:space="preserve"> Children will be required to take off their shoes and socks for this session.</w:t>
                            </w:r>
                            <w:r w:rsidR="00C12C8A" w:rsidRPr="001D11D5">
                              <w:rPr>
                                <w:sz w:val="16"/>
                                <w:szCs w:val="16"/>
                              </w:rPr>
                              <w:t xml:space="preserve"> Why not practise taking off and putting back on socks and shoes in preparation? </w:t>
                            </w:r>
                          </w:p>
                          <w:p w14:paraId="7FAC1AAB" w14:textId="77777777" w:rsidR="00555F08" w:rsidRDefault="00555F08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00653F" w14:textId="77777777" w:rsidR="00555F08" w:rsidRPr="001D11D5" w:rsidRDefault="00555F08" w:rsidP="007E7C33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6D637EB" w14:textId="77777777" w:rsidR="00974AA6" w:rsidRPr="008120E1" w:rsidRDefault="00974AA6" w:rsidP="007E7C3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0D267F" w14:textId="4FC7BDC6" w:rsidR="007E7C33" w:rsidRDefault="00353859" w:rsidP="00353859">
                            <w:pPr>
                              <w:ind w:left="0"/>
                              <w:jc w:val="center"/>
                            </w:pPr>
                            <w:r w:rsidRPr="00353859">
                              <w:rPr>
                                <w:noProof/>
                              </w:rPr>
                              <w:drawing>
                                <wp:inline distT="0" distB="0" distL="0" distR="0" wp14:anchorId="115B2517" wp14:editId="25671867">
                                  <wp:extent cx="822960" cy="617220"/>
                                  <wp:effectExtent l="0" t="0" r="0" b="0"/>
                                  <wp:docPr id="11554127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617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8D0AC1" w14:textId="0C56191A" w:rsidR="000D6187" w:rsidRPr="001D11D5" w:rsidRDefault="000D6187" w:rsidP="000D6187">
                            <w:pPr>
                              <w:ind w:left="0"/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D11D5">
                              <w:rPr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Seesaw</w:t>
                            </w:r>
                          </w:p>
                          <w:p w14:paraId="79C0202D" w14:textId="466575FD" w:rsidR="001068AE" w:rsidRPr="001D11D5" w:rsidRDefault="000D6187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>Please ensure you</w:t>
                            </w:r>
                            <w:r w:rsidR="000C4AA1" w:rsidRPr="001D11D5">
                              <w:rPr>
                                <w:sz w:val="16"/>
                                <w:szCs w:val="16"/>
                              </w:rPr>
                              <w:t xml:space="preserve"> have access to our home school learning app ‘Seesaw’ as </w:t>
                            </w:r>
                            <w:r w:rsidR="00F958D6" w:rsidRPr="001D11D5">
                              <w:rPr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2619DF" w:rsidRPr="001D11D5">
                              <w:rPr>
                                <w:sz w:val="16"/>
                                <w:szCs w:val="16"/>
                              </w:rPr>
                              <w:t>continually</w:t>
                            </w:r>
                            <w:r w:rsidR="00F958D6" w:rsidRPr="001D11D5">
                              <w:rPr>
                                <w:sz w:val="16"/>
                                <w:szCs w:val="16"/>
                              </w:rPr>
                              <w:t xml:space="preserve"> share photographs of our learning and weekly activities. </w:t>
                            </w:r>
                          </w:p>
                          <w:p w14:paraId="5F01BC0F" w14:textId="72073F30" w:rsidR="001068AE" w:rsidRPr="001D11D5" w:rsidRDefault="00F958D6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Homework is also </w:t>
                            </w:r>
                            <w:r w:rsidR="002619DF" w:rsidRPr="001D11D5">
                              <w:rPr>
                                <w:sz w:val="16"/>
                                <w:szCs w:val="16"/>
                              </w:rPr>
                              <w:t xml:space="preserve">shared on here every Friday. </w:t>
                            </w:r>
                          </w:p>
                          <w:p w14:paraId="06A16D1C" w14:textId="77777777" w:rsidR="000F44D0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21D5E5" w14:textId="77777777" w:rsidR="00555F08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761833E" w14:textId="77777777" w:rsidR="00555F08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ABD416A" w14:textId="77777777" w:rsidR="00555F08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606D7D" w14:textId="77777777" w:rsidR="00555F08" w:rsidRPr="001D11D5" w:rsidRDefault="00555F08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E5F353" w14:textId="77777777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236BE3" w14:textId="5A12F15C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Please speak directly to a member of Nursery Team if you need any additional information. </w:t>
                            </w:r>
                          </w:p>
                          <w:p w14:paraId="6BE7AA54" w14:textId="77777777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C597B2" w14:textId="0707A57D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Thank you for your </w:t>
                            </w:r>
                            <w:r w:rsidR="00E30C58" w:rsidRPr="001D11D5">
                              <w:rPr>
                                <w:sz w:val="16"/>
                                <w:szCs w:val="16"/>
                              </w:rPr>
                              <w:t>continued</w:t>
                            </w: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 support </w:t>
                            </w:r>
                          </w:p>
                          <w:p w14:paraId="1A775E98" w14:textId="77777777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722C8DE" w14:textId="644A6970" w:rsidR="000F44D0" w:rsidRPr="001D11D5" w:rsidRDefault="000F44D0" w:rsidP="000D6187">
                            <w:pPr>
                              <w:ind w:left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D11D5">
                              <w:rPr>
                                <w:sz w:val="16"/>
                                <w:szCs w:val="16"/>
                              </w:rPr>
                              <w:t xml:space="preserve">Miss Noble </w:t>
                            </w:r>
                            <w:r w:rsidR="00E30C58" w:rsidRPr="001D11D5">
                              <w:rPr>
                                <w:sz w:val="16"/>
                                <w:szCs w:val="16"/>
                              </w:rPr>
                              <w:t xml:space="preserve">&amp; Nursery Team </w:t>
                            </w:r>
                          </w:p>
                          <w:p w14:paraId="554B6772" w14:textId="694D4886" w:rsidR="007E7C33" w:rsidRPr="00974AA6" w:rsidRDefault="007E7C33" w:rsidP="004527F3">
                            <w:pPr>
                              <w:ind w:left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77837A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296E2665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6D773808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470CA1F5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120E0C60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7CF86BBF" w14:textId="77777777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  <w:p w14:paraId="42448B94" w14:textId="5B967B05" w:rsidR="00AA4620" w:rsidRDefault="00AA4620" w:rsidP="004527F3">
                            <w:pPr>
                              <w:ind w:left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ADBD3" id="_x0000_s1027" type="#_x0000_t202" style="position:absolute;left:0;text-align:left;margin-left:363.85pt;margin-top:.05pt;width:2in;height:637.2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" filled="f" stroked="f">
                <v:textbox>
                  <w:txbxContent>
                    <w:p w14:paraId="61AF64A2" w14:textId="5F6885C4" w:rsidR="007E7C33" w:rsidRPr="008120E1" w:rsidRDefault="00887751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887751">
                        <w:rPr>
                          <w:noProof/>
                        </w:rPr>
                        <w:drawing>
                          <wp:inline distT="0" distB="0" distL="0" distR="0" wp14:anchorId="7D0E87F3" wp14:editId="7801DDD7">
                            <wp:extent cx="1637030" cy="663575"/>
                            <wp:effectExtent l="0" t="0" r="1270" b="3175"/>
                            <wp:docPr id="2103815554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7030" cy="66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25199D" w14:textId="77777777" w:rsidR="00FC0A10" w:rsidRDefault="00FC0A10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6957E7F0" w14:textId="68FA308A" w:rsidR="00887751" w:rsidRDefault="00FC0A10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READY, STEADY, GROW!</w:t>
                      </w:r>
                    </w:p>
                    <w:p w14:paraId="3034CD49" w14:textId="4178B3B2" w:rsidR="00FC0A10" w:rsidRPr="00C009F0" w:rsidRDefault="00C009F0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C009F0">
                        <w:rPr>
                          <w:sz w:val="16"/>
                          <w:szCs w:val="16"/>
                        </w:rPr>
                        <w:t>Growing seeds with nursery aged children</w:t>
                      </w:r>
                      <w:r w:rsidR="00D26FEE">
                        <w:rPr>
                          <w:sz w:val="16"/>
                          <w:szCs w:val="16"/>
                        </w:rPr>
                        <w:t xml:space="preserve"> is a simple process that offers so many learning opportunities! </w:t>
                      </w:r>
                      <w:r w:rsidR="00A731E4">
                        <w:rPr>
                          <w:sz w:val="16"/>
                          <w:szCs w:val="16"/>
                        </w:rPr>
                        <w:t>The children learn the importance of taking care of them</w:t>
                      </w:r>
                      <w:r w:rsidR="00DF6555">
                        <w:rPr>
                          <w:sz w:val="16"/>
                          <w:szCs w:val="16"/>
                        </w:rPr>
                        <w:t xml:space="preserve"> while observing their growth. Why not have a go at growing </w:t>
                      </w:r>
                      <w:r w:rsidR="00612B5B">
                        <w:rPr>
                          <w:sz w:val="16"/>
                          <w:szCs w:val="16"/>
                        </w:rPr>
                        <w:t>your own vegetables</w:t>
                      </w:r>
                      <w:r w:rsidR="009E74F6">
                        <w:rPr>
                          <w:sz w:val="16"/>
                          <w:szCs w:val="16"/>
                        </w:rPr>
                        <w:t xml:space="preserve"> or flowers at home</w:t>
                      </w:r>
                      <w:r w:rsidR="009C6549">
                        <w:rPr>
                          <w:sz w:val="16"/>
                          <w:szCs w:val="16"/>
                        </w:rPr>
                        <w:t xml:space="preserve">? We would love to see what you have </w:t>
                      </w:r>
                      <w:r w:rsidR="00906B2E">
                        <w:rPr>
                          <w:sz w:val="16"/>
                          <w:szCs w:val="16"/>
                        </w:rPr>
                        <w:t>grown so</w:t>
                      </w:r>
                      <w:r w:rsidR="00D759A9">
                        <w:rPr>
                          <w:sz w:val="16"/>
                          <w:szCs w:val="16"/>
                        </w:rPr>
                        <w:t xml:space="preserve"> please feel free to share on Seesaw!</w:t>
                      </w:r>
                    </w:p>
                    <w:p w14:paraId="59BAA935" w14:textId="77777777" w:rsidR="00FC0A10" w:rsidRDefault="00FC0A10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22C7F9AB" w14:textId="5FA6CED8" w:rsidR="00FC0A10" w:rsidRDefault="00967F4C" w:rsidP="00967F4C">
                      <w:pPr>
                        <w:ind w:left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67F4C">
                        <w:drawing>
                          <wp:inline distT="0" distB="0" distL="0" distR="0" wp14:anchorId="716E1570" wp14:editId="6B6E0C14">
                            <wp:extent cx="1219200" cy="793568"/>
                            <wp:effectExtent l="0" t="0" r="0" b="6985"/>
                            <wp:docPr id="1834252616" name="Picture 1" descr="A potted plant with brown dirt and yellow ston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4252616" name="Picture 1" descr="A potted plant with brown dirt and yellow stones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2484" cy="795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B9E7E2" w14:textId="77777777" w:rsidR="00FC0A10" w:rsidRDefault="00FC0A10" w:rsidP="00DB7A02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CDA31F2" w14:textId="77777777" w:rsidR="00FC0A10" w:rsidRDefault="00FC0A10" w:rsidP="00DB7A02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FF4A37E" w14:textId="0501B06E" w:rsidR="00887751" w:rsidRPr="00A16602" w:rsidRDefault="007C2BE1" w:rsidP="00DB7A02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Can you </w:t>
                      </w:r>
                      <w:r w:rsidR="00D94C5C" w:rsidRPr="00A16602">
                        <w:rPr>
                          <w:b/>
                          <w:bCs/>
                          <w:sz w:val="16"/>
                          <w:szCs w:val="16"/>
                        </w:rPr>
                        <w:t>practise</w:t>
                      </w:r>
                      <w:r w:rsidR="00DB7A02"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 singing the following rhymes</w:t>
                      </w:r>
                      <w:r w:rsidRPr="00A16602">
                        <w:rPr>
                          <w:b/>
                          <w:bCs/>
                          <w:sz w:val="16"/>
                          <w:szCs w:val="16"/>
                        </w:rPr>
                        <w:t xml:space="preserve">? </w:t>
                      </w:r>
                    </w:p>
                    <w:p w14:paraId="179CF5F0" w14:textId="77777777" w:rsidR="00D94C5C" w:rsidRDefault="00D94C5C" w:rsidP="00DB7A02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502186D" w14:textId="0B887A76" w:rsidR="00AB499A" w:rsidRDefault="009315E9" w:rsidP="00DB7A02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="00AB499A">
                        <w:rPr>
                          <w:sz w:val="16"/>
                          <w:szCs w:val="16"/>
                        </w:rPr>
                        <w:t xml:space="preserve">Chick, chick, chick, chick, </w:t>
                      </w:r>
                      <w:r>
                        <w:rPr>
                          <w:sz w:val="16"/>
                          <w:szCs w:val="16"/>
                        </w:rPr>
                        <w:t>chicken</w:t>
                      </w:r>
                    </w:p>
                    <w:p w14:paraId="50D4C404" w14:textId="0A5960EE" w:rsidR="009315E9" w:rsidRDefault="009315E9" w:rsidP="00DB7A02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-Mary, Mary quite contrary </w:t>
                      </w:r>
                    </w:p>
                    <w:p w14:paraId="6557F4F6" w14:textId="38931E8B" w:rsidR="009315E9" w:rsidRDefault="009315E9" w:rsidP="00DB7A02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-Little Peter Rabbit </w:t>
                      </w:r>
                    </w:p>
                    <w:p w14:paraId="5DDB9B0E" w14:textId="6F02CFC8" w:rsidR="009315E9" w:rsidRPr="001D11D5" w:rsidRDefault="009315E9" w:rsidP="00DB7A02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-Hop Little Bunnies </w:t>
                      </w:r>
                    </w:p>
                    <w:p w14:paraId="1E54FB88" w14:textId="77777777" w:rsidR="007C2BE1" w:rsidRPr="001D11D5" w:rsidRDefault="007C2BE1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7529CF3" w14:textId="40632770" w:rsidR="004672C6" w:rsidRPr="00FC0A10" w:rsidRDefault="004672C6" w:rsidP="007E7C33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CBAEE66" w14:textId="77777777" w:rsidR="00887751" w:rsidRPr="001D11D5" w:rsidRDefault="00887751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3E8D18B" w14:textId="77777777" w:rsidR="00611835" w:rsidRPr="001D11D5" w:rsidRDefault="00611835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7297C1A" w14:textId="09DF0C1F" w:rsidR="00611835" w:rsidRPr="001D11D5" w:rsidRDefault="00611835" w:rsidP="007E7C33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1D11D5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 xml:space="preserve">P.E </w:t>
                      </w:r>
                    </w:p>
                    <w:p w14:paraId="7A40A3FD" w14:textId="62B19E7D" w:rsidR="00FD4A8E" w:rsidRDefault="004E45DC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>Our P.E session will take place on a Monday.</w:t>
                      </w:r>
                      <w:r w:rsidR="005B3E99" w:rsidRPr="001D11D5">
                        <w:rPr>
                          <w:sz w:val="16"/>
                          <w:szCs w:val="16"/>
                        </w:rPr>
                        <w:t xml:space="preserve"> Children will be required to take off their shoes and socks for this session.</w:t>
                      </w:r>
                      <w:r w:rsidR="00C12C8A" w:rsidRPr="001D11D5">
                        <w:rPr>
                          <w:sz w:val="16"/>
                          <w:szCs w:val="16"/>
                        </w:rPr>
                        <w:t xml:space="preserve"> Why not practise taking off and putting back on socks and shoes in preparation? </w:t>
                      </w:r>
                    </w:p>
                    <w:p w14:paraId="7FAC1AAB" w14:textId="77777777" w:rsidR="00555F08" w:rsidRDefault="00555F08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6500653F" w14:textId="77777777" w:rsidR="00555F08" w:rsidRPr="001D11D5" w:rsidRDefault="00555F08" w:rsidP="007E7C33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6D637EB" w14:textId="77777777" w:rsidR="00974AA6" w:rsidRPr="008120E1" w:rsidRDefault="00974AA6" w:rsidP="007E7C3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10D267F" w14:textId="4FC7BDC6" w:rsidR="007E7C33" w:rsidRDefault="00353859" w:rsidP="00353859">
                      <w:pPr>
                        <w:ind w:left="0"/>
                        <w:jc w:val="center"/>
                      </w:pPr>
                      <w:r w:rsidRPr="00353859">
                        <w:rPr>
                          <w:noProof/>
                        </w:rPr>
                        <w:drawing>
                          <wp:inline distT="0" distB="0" distL="0" distR="0" wp14:anchorId="115B2517" wp14:editId="25671867">
                            <wp:extent cx="822960" cy="617220"/>
                            <wp:effectExtent l="0" t="0" r="0" b="0"/>
                            <wp:docPr id="11554127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617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8D0AC1" w14:textId="0C56191A" w:rsidR="000D6187" w:rsidRPr="001D11D5" w:rsidRDefault="000D6187" w:rsidP="000D6187">
                      <w:pPr>
                        <w:ind w:left="0"/>
                        <w:jc w:val="both"/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1D11D5">
                        <w:rPr>
                          <w:b/>
                          <w:bCs/>
                          <w:sz w:val="16"/>
                          <w:szCs w:val="16"/>
                          <w:u w:val="single"/>
                        </w:rPr>
                        <w:t>Seesaw</w:t>
                      </w:r>
                    </w:p>
                    <w:p w14:paraId="79C0202D" w14:textId="466575FD" w:rsidR="001068AE" w:rsidRPr="001D11D5" w:rsidRDefault="000D6187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>Please ensure you</w:t>
                      </w:r>
                      <w:r w:rsidR="000C4AA1" w:rsidRPr="001D11D5">
                        <w:rPr>
                          <w:sz w:val="16"/>
                          <w:szCs w:val="16"/>
                        </w:rPr>
                        <w:t xml:space="preserve"> have access to our home school learning app ‘Seesaw’ as </w:t>
                      </w:r>
                      <w:r w:rsidR="00F958D6" w:rsidRPr="001D11D5">
                        <w:rPr>
                          <w:sz w:val="16"/>
                          <w:szCs w:val="16"/>
                        </w:rPr>
                        <w:t xml:space="preserve">we </w:t>
                      </w:r>
                      <w:r w:rsidR="002619DF" w:rsidRPr="001D11D5">
                        <w:rPr>
                          <w:sz w:val="16"/>
                          <w:szCs w:val="16"/>
                        </w:rPr>
                        <w:t>continually</w:t>
                      </w:r>
                      <w:r w:rsidR="00F958D6" w:rsidRPr="001D11D5">
                        <w:rPr>
                          <w:sz w:val="16"/>
                          <w:szCs w:val="16"/>
                        </w:rPr>
                        <w:t xml:space="preserve"> share photographs of our learning and weekly activities. </w:t>
                      </w:r>
                    </w:p>
                    <w:p w14:paraId="5F01BC0F" w14:textId="72073F30" w:rsidR="001068AE" w:rsidRPr="001D11D5" w:rsidRDefault="00F958D6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Homework is also </w:t>
                      </w:r>
                      <w:r w:rsidR="002619DF" w:rsidRPr="001D11D5">
                        <w:rPr>
                          <w:sz w:val="16"/>
                          <w:szCs w:val="16"/>
                        </w:rPr>
                        <w:t xml:space="preserve">shared on here every Friday. </w:t>
                      </w:r>
                    </w:p>
                    <w:p w14:paraId="06A16D1C" w14:textId="77777777" w:rsidR="000F44D0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721D5E5" w14:textId="77777777" w:rsidR="00555F08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761833E" w14:textId="77777777" w:rsidR="00555F08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ABD416A" w14:textId="77777777" w:rsidR="00555F08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0606D7D" w14:textId="77777777" w:rsidR="00555F08" w:rsidRPr="001D11D5" w:rsidRDefault="00555F08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7E5F353" w14:textId="77777777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4236BE3" w14:textId="5A12F15C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Please speak directly to a member of Nursery Team if you need any additional information. </w:t>
                      </w:r>
                    </w:p>
                    <w:p w14:paraId="6BE7AA54" w14:textId="77777777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4C597B2" w14:textId="0707A57D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Thank you for your </w:t>
                      </w:r>
                      <w:r w:rsidR="00E30C58" w:rsidRPr="001D11D5">
                        <w:rPr>
                          <w:sz w:val="16"/>
                          <w:szCs w:val="16"/>
                        </w:rPr>
                        <w:t>continued</w:t>
                      </w:r>
                      <w:r w:rsidRPr="001D11D5">
                        <w:rPr>
                          <w:sz w:val="16"/>
                          <w:szCs w:val="16"/>
                        </w:rPr>
                        <w:t xml:space="preserve"> support </w:t>
                      </w:r>
                    </w:p>
                    <w:p w14:paraId="1A775E98" w14:textId="77777777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4722C8DE" w14:textId="644A6970" w:rsidR="000F44D0" w:rsidRPr="001D11D5" w:rsidRDefault="000F44D0" w:rsidP="000D6187">
                      <w:pPr>
                        <w:ind w:left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D11D5">
                        <w:rPr>
                          <w:sz w:val="16"/>
                          <w:szCs w:val="16"/>
                        </w:rPr>
                        <w:t xml:space="preserve">Miss Noble </w:t>
                      </w:r>
                      <w:r w:rsidR="00E30C58" w:rsidRPr="001D11D5">
                        <w:rPr>
                          <w:sz w:val="16"/>
                          <w:szCs w:val="16"/>
                        </w:rPr>
                        <w:t xml:space="preserve">&amp; Nursery Team </w:t>
                      </w:r>
                    </w:p>
                    <w:p w14:paraId="554B6772" w14:textId="694D4886" w:rsidR="007E7C33" w:rsidRPr="00974AA6" w:rsidRDefault="007E7C33" w:rsidP="004527F3">
                      <w:pPr>
                        <w:ind w:left="0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E77837A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296E2665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6D773808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470CA1F5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120E0C60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7CF86BBF" w14:textId="77777777" w:rsidR="00AA4620" w:rsidRDefault="00AA4620" w:rsidP="004527F3">
                      <w:pPr>
                        <w:ind w:left="0"/>
                        <w:jc w:val="both"/>
                      </w:pPr>
                    </w:p>
                    <w:p w14:paraId="42448B94" w14:textId="5B967B05" w:rsidR="00AA4620" w:rsidRDefault="00AA4620" w:rsidP="004527F3">
                      <w:pPr>
                        <w:ind w:left="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58B3DF4" wp14:editId="59C219EC">
                <wp:simplePos x="0" y="0"/>
                <wp:positionH relativeFrom="column">
                  <wp:posOffset>4531240</wp:posOffset>
                </wp:positionH>
                <wp:positionV relativeFrom="paragraph">
                  <wp:posOffset>-96572</wp:posOffset>
                </wp:positionV>
                <wp:extent cx="2005330" cy="8324850"/>
                <wp:effectExtent l="0" t="0" r="0" b="0"/>
                <wp:wrapNone/>
                <wp:docPr id="15416841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5330" cy="832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0E62C" id="Rectangle 2" o:spid="_x0000_s1026" style="position:absolute;margin-left:356.8pt;margin-top:-7.6pt;width:157.9pt;height:655.5pt;z-index:25156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" fillcolor="#b4c6e7 [1300]" stroked="f" strokeweight="1pt"/>
            </w:pict>
          </mc:Fallback>
        </mc:AlternateContent>
      </w:r>
      <w:r w:rsidR="00CF1044" w:rsidRPr="00CF1044">
        <w:rPr>
          <w:rFonts w:ascii="Calibri Light" w:eastAsia="Calibri" w:hAnsi="Calibri Light" w:cs="Calibri Light"/>
        </w:rPr>
        <w:t xml:space="preserve">     </w:t>
      </w:r>
    </w:p>
    <w:p w14:paraId="3309FD62" w14:textId="49E33E1C" w:rsidR="00CF1044" w:rsidRDefault="00CF2DD6" w:rsidP="00CF1044">
      <w:pPr>
        <w:spacing w:after="160"/>
        <w:ind w:left="6480"/>
        <w:rPr>
          <w:rFonts w:ascii="Calibri Light" w:eastAsia="Calibri" w:hAnsi="Calibri Light" w:cs="Calibri Light"/>
        </w:rPr>
      </w:pPr>
      <w:r w:rsidRP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52AF6047" wp14:editId="492053A1">
                <wp:simplePos x="0" y="0"/>
                <wp:positionH relativeFrom="column">
                  <wp:posOffset>-754380</wp:posOffset>
                </wp:positionH>
                <wp:positionV relativeFrom="paragraph">
                  <wp:posOffset>206375</wp:posOffset>
                </wp:positionV>
                <wp:extent cx="5205095" cy="2560320"/>
                <wp:effectExtent l="0" t="0" r="14605" b="11430"/>
                <wp:wrapSquare wrapText="bothSides"/>
                <wp:docPr id="703943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5095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D1EA4" w14:textId="70554820" w:rsidR="00751CCF" w:rsidRDefault="00751CCF" w:rsidP="00106755">
                            <w:pPr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Do you have a favourite story?</w:t>
                            </w:r>
                          </w:p>
                          <w:p w14:paraId="337EE955" w14:textId="686FC948" w:rsidR="00751CCF" w:rsidRDefault="00022F64" w:rsidP="00106755">
                            <w:pPr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New Life</w:t>
                            </w:r>
                          </w:p>
                          <w:p w14:paraId="37D5D635" w14:textId="3A1FD11D" w:rsidR="00E5391E" w:rsidRDefault="00E5391E" w:rsidP="00E5391E">
                            <w:pPr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Spring Time</w:t>
                            </w:r>
                            <w:proofErr w:type="gramEnd"/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6FF263CD" w14:textId="7F528250" w:rsidR="00106755" w:rsidRDefault="001725C1" w:rsidP="00106755">
                            <w:pPr>
                              <w:ind w:left="0"/>
                              <w:jc w:val="center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725C1">
                              <w:rPr>
                                <w:noProof/>
                              </w:rPr>
                              <w:drawing>
                                <wp:inline distT="0" distB="0" distL="0" distR="0" wp14:anchorId="04CBA295" wp14:editId="03B89CC8">
                                  <wp:extent cx="426720" cy="488663"/>
                                  <wp:effectExtent l="0" t="0" r="0" b="6985"/>
                                  <wp:docPr id="737568204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203" cy="493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E41EF" w:rsidRPr="000E41EF">
                              <w:rPr>
                                <w:noProof/>
                              </w:rPr>
                              <w:drawing>
                                <wp:inline distT="0" distB="0" distL="0" distR="0" wp14:anchorId="2686D306" wp14:editId="10E846A9">
                                  <wp:extent cx="449580" cy="495300"/>
                                  <wp:effectExtent l="0" t="0" r="7620" b="0"/>
                                  <wp:docPr id="56976423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58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1886" w:rsidRPr="008D1886">
                              <w:rPr>
                                <w:noProof/>
                              </w:rPr>
                              <w:drawing>
                                <wp:inline distT="0" distB="0" distL="0" distR="0" wp14:anchorId="4E0D64AB" wp14:editId="20BAB09D">
                                  <wp:extent cx="533400" cy="525780"/>
                                  <wp:effectExtent l="0" t="0" r="0" b="7620"/>
                                  <wp:docPr id="124240378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25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19BD" w:rsidRPr="00BF19BD">
                              <w:rPr>
                                <w:noProof/>
                              </w:rPr>
                              <w:drawing>
                                <wp:inline distT="0" distB="0" distL="0" distR="0" wp14:anchorId="53186C10" wp14:editId="1CFDDF4C">
                                  <wp:extent cx="502920" cy="502920"/>
                                  <wp:effectExtent l="0" t="0" r="0" b="0"/>
                                  <wp:docPr id="425127137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" cy="502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05F82" w:rsidRPr="00705F82">
                              <w:rPr>
                                <w:noProof/>
                              </w:rPr>
                              <w:t xml:space="preserve"> </w:t>
                            </w:r>
                            <w:r w:rsidR="00575C46" w:rsidRPr="00575C46">
                              <w:rPr>
                                <w:noProof/>
                              </w:rPr>
                              <w:drawing>
                                <wp:inline distT="0" distB="0" distL="0" distR="0" wp14:anchorId="6C56515E" wp14:editId="390888C4">
                                  <wp:extent cx="579120" cy="579120"/>
                                  <wp:effectExtent l="0" t="0" r="0" b="0"/>
                                  <wp:docPr id="1443812770" name="Picture 1" descr="A tree with white flowe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43812770" name="Picture 1" descr="A tree with white flower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912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3FE8" w:rsidRPr="00D63FE8">
                              <w:rPr>
                                <w:noProof/>
                              </w:rPr>
                              <w:t xml:space="preserve"> </w:t>
                            </w:r>
                            <w:r w:rsidR="00D63FE8" w:rsidRPr="00D63FE8">
                              <w:rPr>
                                <w:noProof/>
                              </w:rPr>
                              <w:drawing>
                                <wp:inline distT="0" distB="0" distL="0" distR="0" wp14:anchorId="308E196E" wp14:editId="7288E397">
                                  <wp:extent cx="495300" cy="546218"/>
                                  <wp:effectExtent l="0" t="0" r="0" b="6350"/>
                                  <wp:docPr id="1276149380" name="Picture 1" descr="A cover of a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6149380" name="Picture 1" descr="A cover of a book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922" cy="559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433860" w14:textId="77777777" w:rsidR="00751CCF" w:rsidRDefault="00751CCF" w:rsidP="00D93FD4">
                            <w:pPr>
                              <w:ind w:left="0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893741C" w14:textId="1A779BC1" w:rsidR="0006566F" w:rsidRPr="00E46D68" w:rsidRDefault="00797204" w:rsidP="00D93FD4">
                            <w:pPr>
                              <w:ind w:left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Thi</w:t>
                            </w:r>
                            <w:r w:rsidR="00713CF1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term the children</w:t>
                            </w:r>
                            <w:r w:rsidR="00280F08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will be sharing</w:t>
                            </w:r>
                            <w:r w:rsidR="00802F66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the following</w:t>
                            </w:r>
                            <w:r w:rsidR="0006566F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key</w:t>
                            </w:r>
                            <w:r w:rsidR="00162AB3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6566F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texts:</w:t>
                            </w:r>
                            <w:r w:rsidR="00DD66AA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Jack and the Beanstalk, Jasper’s Beanstalk, </w:t>
                            </w:r>
                            <w:proofErr w:type="gramStart"/>
                            <w:r w:rsidR="00DD66AA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We’re</w:t>
                            </w:r>
                            <w:proofErr w:type="gramEnd"/>
                            <w:r w:rsidR="00DD66AA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going on an </w:t>
                            </w:r>
                            <w:r w:rsidR="0006566F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E</w:t>
                            </w:r>
                            <w:r w:rsidR="00DD66AA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gg </w:t>
                            </w:r>
                            <w:r w:rsidR="0006566F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H</w:t>
                            </w:r>
                            <w:r w:rsidR="00DD66AA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unt and </w:t>
                            </w:r>
                            <w:r w:rsidR="00ED368D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5C03BC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Superhero Like You</w:t>
                            </w:r>
                            <w:r w:rsidR="00FE0253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3885FD3B" w14:textId="2EAF8DF9" w:rsidR="00797204" w:rsidRPr="00E46D68" w:rsidRDefault="00311118" w:rsidP="00D93FD4">
                            <w:pPr>
                              <w:ind w:left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Our provision</w:t>
                            </w:r>
                            <w:r w:rsidR="00345980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and learning</w:t>
                            </w:r>
                            <w:r w:rsidR="00FA6711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activities</w:t>
                            </w:r>
                            <w:r w:rsidR="00345980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will be linked to these well-loved stories</w:t>
                            </w:r>
                            <w:r w:rsidR="007F46FB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and the following </w:t>
                            </w:r>
                            <w:r w:rsidR="00906B2E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themes:</w:t>
                            </w:r>
                            <w:r w:rsidR="007F46FB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People Who Help Us, Growing</w:t>
                            </w:r>
                            <w:r w:rsidR="009A2AD8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and Easter Time</w:t>
                            </w:r>
                            <w:r w:rsidR="001720D9">
                              <w:rPr>
                                <w:rFonts w:cs="Arial"/>
                                <w:sz w:val="18"/>
                                <w:szCs w:val="18"/>
                              </w:rPr>
                              <w:t>, ideal for the spring term</w:t>
                            </w:r>
                            <w:r w:rsidR="009A2AD8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FA6711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We are very excited to welcome </w:t>
                            </w:r>
                            <w:r w:rsidR="00A0683C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Kirkleatham Owl Centre into school to</w:t>
                            </w:r>
                            <w:r w:rsidR="00E46D68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interact, educate and inspire the children with an array of wonderful animals.</w:t>
                            </w:r>
                            <w:r w:rsidR="00A22D9E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This workshop will take place on Wednesday </w:t>
                            </w:r>
                            <w:r w:rsidR="00E44FA3"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  <w:r w:rsidR="00E44FA3" w:rsidRPr="00E44FA3">
                              <w:rPr>
                                <w:rFonts w:cs="Arial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E44FA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April. </w:t>
                            </w:r>
                          </w:p>
                          <w:p w14:paraId="7808F087" w14:textId="50652CCC" w:rsidR="00BD7BD1" w:rsidRPr="00E46D68" w:rsidRDefault="00BD7BD1" w:rsidP="0099642A">
                            <w:pPr>
                              <w:ind w:left="0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</w:p>
                          <w:p w14:paraId="448C921F" w14:textId="778BDAC0" w:rsidR="004A5AAA" w:rsidRPr="00E46D68" w:rsidRDefault="001F1E35" w:rsidP="00D93FD4">
                            <w:pPr>
                              <w:ind w:left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Children will</w:t>
                            </w:r>
                            <w:r w:rsidR="003252F9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also</w:t>
                            </w:r>
                            <w:r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be </w:t>
                            </w:r>
                            <w:r w:rsidR="003231A3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learning</w:t>
                            </w:r>
                            <w:r w:rsidR="009912C7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to</w:t>
                            </w:r>
                            <w:r w:rsidR="00A25EE8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copy</w:t>
                            </w:r>
                            <w:r w:rsidR="008606C9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8606C9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all of</w:t>
                            </w:r>
                            <w:proofErr w:type="gramEnd"/>
                            <w:r w:rsidR="003231A3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the letters in their name </w:t>
                            </w:r>
                            <w:r w:rsidR="00015410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including the capital letter that starts their name. </w:t>
                            </w:r>
                            <w:r w:rsidR="00BB003B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They will continue with </w:t>
                            </w:r>
                            <w:r w:rsidR="0069541F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‘Squiggle Whilst you Wiggle’ and ‘Dough Disco’ </w:t>
                            </w:r>
                            <w:r w:rsidR="005A1D35" w:rsidRPr="00E46D68">
                              <w:rPr>
                                <w:rFonts w:cs="Arial"/>
                                <w:sz w:val="18"/>
                                <w:szCs w:val="18"/>
                              </w:rPr>
                              <w:t>to support their control when writing and drawing.</w:t>
                            </w:r>
                            <w:r w:rsidR="00802DD7" w:rsidRPr="00E46D6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A7E70E6" w14:textId="7FBAAE5A" w:rsidR="001A7505" w:rsidRPr="00A134D0" w:rsidRDefault="001A7505" w:rsidP="00795DB5">
                            <w:pPr>
                              <w:ind w:left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6C2EB6" w14:textId="77777777" w:rsidR="00B13A11" w:rsidRDefault="00B13A11" w:rsidP="00D93FD4">
                            <w:pPr>
                              <w:ind w:left="0"/>
                            </w:pPr>
                          </w:p>
                          <w:p w14:paraId="54E4EA51" w14:textId="063ADAA5" w:rsidR="00B73966" w:rsidRDefault="00B73966" w:rsidP="00D93FD4">
                            <w:pPr>
                              <w:ind w:left="0"/>
                            </w:pPr>
                            <w:r>
                              <w:t xml:space="preserve"> </w:t>
                            </w:r>
                          </w:p>
                          <w:p w14:paraId="671347EE" w14:textId="77777777" w:rsidR="0096665B" w:rsidRDefault="0096665B" w:rsidP="00D93FD4">
                            <w:pPr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AF604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59.4pt;margin-top:16.25pt;width:409.85pt;height:201.6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" strokecolor="#3c3">
                <v:textbox>
                  <w:txbxContent>
                    <w:p w14:paraId="1B3D1EA4" w14:textId="70554820" w:rsidR="00751CCF" w:rsidRDefault="00751CCF" w:rsidP="00106755">
                      <w:pPr>
                        <w:ind w:left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Do you have a favourite story?</w:t>
                      </w:r>
                    </w:p>
                    <w:p w14:paraId="337EE955" w14:textId="686FC948" w:rsidR="00751CCF" w:rsidRDefault="00022F64" w:rsidP="00106755">
                      <w:pPr>
                        <w:ind w:left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New Life</w:t>
                      </w:r>
                    </w:p>
                    <w:p w14:paraId="37D5D635" w14:textId="3A1FD11D" w:rsidR="00E5391E" w:rsidRDefault="00E5391E" w:rsidP="00E5391E">
                      <w:pPr>
                        <w:ind w:left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Spring Time</w:t>
                      </w:r>
                      <w:proofErr w:type="gramEnd"/>
                      <w:r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6FF263CD" w14:textId="7F528250" w:rsidR="00106755" w:rsidRDefault="001725C1" w:rsidP="00106755">
                      <w:pPr>
                        <w:ind w:left="0"/>
                        <w:jc w:val="center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1725C1">
                        <w:rPr>
                          <w:noProof/>
                        </w:rPr>
                        <w:drawing>
                          <wp:inline distT="0" distB="0" distL="0" distR="0" wp14:anchorId="04CBA295" wp14:editId="03B89CC8">
                            <wp:extent cx="426720" cy="488663"/>
                            <wp:effectExtent l="0" t="0" r="0" b="6985"/>
                            <wp:docPr id="737568204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203" cy="493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E41EF" w:rsidRPr="000E41EF">
                        <w:rPr>
                          <w:noProof/>
                        </w:rPr>
                        <w:drawing>
                          <wp:inline distT="0" distB="0" distL="0" distR="0" wp14:anchorId="2686D306" wp14:editId="10E846A9">
                            <wp:extent cx="449580" cy="495300"/>
                            <wp:effectExtent l="0" t="0" r="7620" b="0"/>
                            <wp:docPr id="56976423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58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1886" w:rsidRPr="008D1886">
                        <w:rPr>
                          <w:noProof/>
                        </w:rPr>
                        <w:drawing>
                          <wp:inline distT="0" distB="0" distL="0" distR="0" wp14:anchorId="4E0D64AB" wp14:editId="20BAB09D">
                            <wp:extent cx="533400" cy="525780"/>
                            <wp:effectExtent l="0" t="0" r="0" b="7620"/>
                            <wp:docPr id="124240378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25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19BD" w:rsidRPr="00BF19BD">
                        <w:rPr>
                          <w:noProof/>
                        </w:rPr>
                        <w:drawing>
                          <wp:inline distT="0" distB="0" distL="0" distR="0" wp14:anchorId="53186C10" wp14:editId="1CFDDF4C">
                            <wp:extent cx="502920" cy="502920"/>
                            <wp:effectExtent l="0" t="0" r="0" b="0"/>
                            <wp:docPr id="425127137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" cy="502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05F82" w:rsidRPr="00705F82">
                        <w:rPr>
                          <w:noProof/>
                        </w:rPr>
                        <w:t xml:space="preserve"> </w:t>
                      </w:r>
                      <w:r w:rsidR="00575C46" w:rsidRPr="00575C46">
                        <w:drawing>
                          <wp:inline distT="0" distB="0" distL="0" distR="0" wp14:anchorId="6C56515E" wp14:editId="390888C4">
                            <wp:extent cx="579120" cy="579120"/>
                            <wp:effectExtent l="0" t="0" r="0" b="0"/>
                            <wp:docPr id="1443812770" name="Picture 1" descr="A tree with white flowe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43812770" name="Picture 1" descr="A tree with white flowers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9120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3FE8" w:rsidRPr="00D63FE8">
                        <w:rPr>
                          <w:noProof/>
                        </w:rPr>
                        <w:t xml:space="preserve"> </w:t>
                      </w:r>
                      <w:r w:rsidR="00D63FE8" w:rsidRPr="00D63FE8">
                        <w:drawing>
                          <wp:inline distT="0" distB="0" distL="0" distR="0" wp14:anchorId="308E196E" wp14:editId="7288E397">
                            <wp:extent cx="495300" cy="546218"/>
                            <wp:effectExtent l="0" t="0" r="0" b="6350"/>
                            <wp:docPr id="1276149380" name="Picture 1" descr="A cover of a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6149380" name="Picture 1" descr="A cover of a book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922" cy="559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433860" w14:textId="77777777" w:rsidR="00751CCF" w:rsidRDefault="00751CCF" w:rsidP="00D93FD4">
                      <w:pPr>
                        <w:ind w:left="0"/>
                        <w:rPr>
                          <w:rFonts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3893741C" w14:textId="1A779BC1" w:rsidR="0006566F" w:rsidRPr="00E46D68" w:rsidRDefault="00797204" w:rsidP="00D93FD4">
                      <w:pPr>
                        <w:ind w:left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46D68">
                        <w:rPr>
                          <w:rFonts w:cs="Arial"/>
                          <w:sz w:val="18"/>
                          <w:szCs w:val="18"/>
                        </w:rPr>
                        <w:t>Thi</w:t>
                      </w:r>
                      <w:r w:rsidR="00713CF1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s </w:t>
                      </w:r>
                      <w:r w:rsidRPr="00E46D68">
                        <w:rPr>
                          <w:rFonts w:cs="Arial"/>
                          <w:sz w:val="18"/>
                          <w:szCs w:val="18"/>
                        </w:rPr>
                        <w:t>term the children</w:t>
                      </w:r>
                      <w:r w:rsidR="00280F08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will be sharing</w:t>
                      </w:r>
                      <w:r w:rsidR="00802F66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the following</w:t>
                      </w:r>
                      <w:r w:rsidR="0006566F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key</w:t>
                      </w:r>
                      <w:r w:rsidR="00162AB3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="0006566F" w:rsidRPr="00E46D68">
                        <w:rPr>
                          <w:rFonts w:cs="Arial"/>
                          <w:sz w:val="18"/>
                          <w:szCs w:val="18"/>
                        </w:rPr>
                        <w:t>texts:</w:t>
                      </w:r>
                      <w:r w:rsidR="00DD66AA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Jack and the Beanstalk, Jasper’s Beanstalk, </w:t>
                      </w:r>
                      <w:proofErr w:type="gramStart"/>
                      <w:r w:rsidR="00DD66AA" w:rsidRPr="00E46D68">
                        <w:rPr>
                          <w:rFonts w:cs="Arial"/>
                          <w:sz w:val="18"/>
                          <w:szCs w:val="18"/>
                        </w:rPr>
                        <w:t>We’re</w:t>
                      </w:r>
                      <w:proofErr w:type="gramEnd"/>
                      <w:r w:rsidR="00DD66AA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going on an </w:t>
                      </w:r>
                      <w:r w:rsidR="0006566F" w:rsidRPr="00E46D68">
                        <w:rPr>
                          <w:rFonts w:cs="Arial"/>
                          <w:sz w:val="18"/>
                          <w:szCs w:val="18"/>
                        </w:rPr>
                        <w:t>E</w:t>
                      </w:r>
                      <w:r w:rsidR="00DD66AA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gg </w:t>
                      </w:r>
                      <w:r w:rsidR="0006566F" w:rsidRPr="00E46D68">
                        <w:rPr>
                          <w:rFonts w:cs="Arial"/>
                          <w:sz w:val="18"/>
                          <w:szCs w:val="18"/>
                        </w:rPr>
                        <w:t>H</w:t>
                      </w:r>
                      <w:r w:rsidR="00DD66AA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unt and </w:t>
                      </w:r>
                      <w:r w:rsidR="00ED368D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A </w:t>
                      </w:r>
                      <w:r w:rsidR="005C03BC" w:rsidRPr="00E46D68">
                        <w:rPr>
                          <w:rFonts w:cs="Arial"/>
                          <w:sz w:val="18"/>
                          <w:szCs w:val="18"/>
                        </w:rPr>
                        <w:t>Superhero Like You</w:t>
                      </w:r>
                      <w:r w:rsidR="00FE0253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3885FD3B" w14:textId="2EAF8DF9" w:rsidR="00797204" w:rsidRPr="00E46D68" w:rsidRDefault="00311118" w:rsidP="00D93FD4">
                      <w:pPr>
                        <w:ind w:left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46D68">
                        <w:rPr>
                          <w:rFonts w:cs="Arial"/>
                          <w:sz w:val="18"/>
                          <w:szCs w:val="18"/>
                        </w:rPr>
                        <w:t>Our provision</w:t>
                      </w:r>
                      <w:r w:rsidR="00345980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and learning</w:t>
                      </w:r>
                      <w:r w:rsidR="00FA6711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activities</w:t>
                      </w:r>
                      <w:r w:rsidR="00345980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will be linked to these well-loved stories</w:t>
                      </w:r>
                      <w:r w:rsidR="007F46FB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and the following </w:t>
                      </w:r>
                      <w:r w:rsidR="00906B2E" w:rsidRPr="00E46D68">
                        <w:rPr>
                          <w:rFonts w:cs="Arial"/>
                          <w:sz w:val="18"/>
                          <w:szCs w:val="18"/>
                        </w:rPr>
                        <w:t>themes:</w:t>
                      </w:r>
                      <w:r w:rsidR="007F46FB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People Who Help Us, Growing</w:t>
                      </w:r>
                      <w:r w:rsidR="009A2AD8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and Easter Time</w:t>
                      </w:r>
                      <w:r w:rsidR="001720D9">
                        <w:rPr>
                          <w:rFonts w:cs="Arial"/>
                          <w:sz w:val="18"/>
                          <w:szCs w:val="18"/>
                        </w:rPr>
                        <w:t>, ideal for the spring term</w:t>
                      </w:r>
                      <w:r w:rsidR="009A2AD8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. </w:t>
                      </w:r>
                      <w:r w:rsidR="00FA6711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We are very excited to welcome </w:t>
                      </w:r>
                      <w:r w:rsidR="00A0683C" w:rsidRPr="00E46D68">
                        <w:rPr>
                          <w:rFonts w:cs="Arial"/>
                          <w:sz w:val="18"/>
                          <w:szCs w:val="18"/>
                        </w:rPr>
                        <w:t>Kirkleatham Owl Centre into school to</w:t>
                      </w:r>
                      <w:r w:rsidR="00E46D68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interact, educate and inspire the children with an array of wonderful animals.</w:t>
                      </w:r>
                      <w:r w:rsidR="00A22D9E">
                        <w:rPr>
                          <w:rFonts w:cs="Arial"/>
                          <w:sz w:val="18"/>
                          <w:szCs w:val="18"/>
                        </w:rPr>
                        <w:t xml:space="preserve"> This workshop will take place on Wednesday </w:t>
                      </w:r>
                      <w:r w:rsidR="00E44FA3">
                        <w:rPr>
                          <w:rFonts w:cs="Arial"/>
                          <w:sz w:val="18"/>
                          <w:szCs w:val="18"/>
                        </w:rPr>
                        <w:t>9</w:t>
                      </w:r>
                      <w:r w:rsidR="00E44FA3" w:rsidRPr="00E44FA3">
                        <w:rPr>
                          <w:rFonts w:cs="Arial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E44FA3">
                        <w:rPr>
                          <w:rFonts w:cs="Arial"/>
                          <w:sz w:val="18"/>
                          <w:szCs w:val="18"/>
                        </w:rPr>
                        <w:t xml:space="preserve"> April. </w:t>
                      </w:r>
                    </w:p>
                    <w:p w14:paraId="7808F087" w14:textId="50652CCC" w:rsidR="00BD7BD1" w:rsidRPr="00E46D68" w:rsidRDefault="00BD7BD1" w:rsidP="0099642A">
                      <w:pPr>
                        <w:ind w:left="0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</w:p>
                    <w:p w14:paraId="448C921F" w14:textId="778BDAC0" w:rsidR="004A5AAA" w:rsidRPr="00E46D68" w:rsidRDefault="001F1E35" w:rsidP="00D93FD4">
                      <w:pPr>
                        <w:ind w:left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E46D68">
                        <w:rPr>
                          <w:rFonts w:cs="Arial"/>
                          <w:sz w:val="18"/>
                          <w:szCs w:val="18"/>
                        </w:rPr>
                        <w:t>Children will</w:t>
                      </w:r>
                      <w:r w:rsidR="003252F9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also</w:t>
                      </w:r>
                      <w:r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be </w:t>
                      </w:r>
                      <w:r w:rsidR="003231A3" w:rsidRPr="00E46D68">
                        <w:rPr>
                          <w:rFonts w:cs="Arial"/>
                          <w:sz w:val="18"/>
                          <w:szCs w:val="18"/>
                        </w:rPr>
                        <w:t>learning</w:t>
                      </w:r>
                      <w:r w:rsidR="009912C7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to</w:t>
                      </w:r>
                      <w:r w:rsidR="00A25EE8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copy</w:t>
                      </w:r>
                      <w:r w:rsidR="008606C9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8606C9" w:rsidRPr="00E46D68">
                        <w:rPr>
                          <w:rFonts w:cs="Arial"/>
                          <w:sz w:val="18"/>
                          <w:szCs w:val="18"/>
                        </w:rPr>
                        <w:t>all of</w:t>
                      </w:r>
                      <w:proofErr w:type="gramEnd"/>
                      <w:r w:rsidR="003231A3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 the letters in their name </w:t>
                      </w:r>
                      <w:r w:rsidR="00015410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including the capital letter that starts their name. </w:t>
                      </w:r>
                      <w:r w:rsidR="00BB003B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They will continue with </w:t>
                      </w:r>
                      <w:r w:rsidR="0069541F" w:rsidRPr="00E46D68">
                        <w:rPr>
                          <w:rFonts w:cs="Arial"/>
                          <w:sz w:val="18"/>
                          <w:szCs w:val="18"/>
                        </w:rPr>
                        <w:t xml:space="preserve">‘Squiggle Whilst you Wiggle’ and ‘Dough Disco’ </w:t>
                      </w:r>
                      <w:r w:rsidR="005A1D35" w:rsidRPr="00E46D68">
                        <w:rPr>
                          <w:rFonts w:cs="Arial"/>
                          <w:sz w:val="18"/>
                          <w:szCs w:val="18"/>
                        </w:rPr>
                        <w:t>to support their control when writing and drawing.</w:t>
                      </w:r>
                      <w:r w:rsidR="00802DD7" w:rsidRPr="00E46D6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A7E70E6" w14:textId="7FBAAE5A" w:rsidR="001A7505" w:rsidRPr="00A134D0" w:rsidRDefault="001A7505" w:rsidP="00795DB5">
                      <w:pPr>
                        <w:ind w:left="0"/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  <w:p w14:paraId="066C2EB6" w14:textId="77777777" w:rsidR="00B13A11" w:rsidRDefault="00B13A11" w:rsidP="00D93FD4">
                      <w:pPr>
                        <w:ind w:left="0"/>
                      </w:pPr>
                    </w:p>
                    <w:p w14:paraId="54E4EA51" w14:textId="063ADAA5" w:rsidR="00B73966" w:rsidRDefault="00B73966" w:rsidP="00D93FD4">
                      <w:pPr>
                        <w:ind w:left="0"/>
                      </w:pPr>
                      <w:r>
                        <w:t xml:space="preserve"> </w:t>
                      </w:r>
                    </w:p>
                    <w:p w14:paraId="671347EE" w14:textId="77777777" w:rsidR="0096665B" w:rsidRDefault="0096665B" w:rsidP="00D93FD4">
                      <w:pPr>
                        <w:ind w:left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80559F" w14:textId="178D0A51" w:rsidR="00CF1044" w:rsidRPr="00CF1044" w:rsidRDefault="00CF1044" w:rsidP="00CF1044">
      <w:pPr>
        <w:spacing w:after="160"/>
        <w:ind w:left="6480"/>
        <w:rPr>
          <w:rFonts w:ascii="Calibri" w:eastAsia="Calibri" w:hAnsi="Calibri" w:cs="Calibri"/>
          <w:b/>
          <w:u w:val="single"/>
        </w:rPr>
      </w:pPr>
    </w:p>
    <w:p w14:paraId="6D61701A" w14:textId="1E162E39" w:rsidR="00CF1044" w:rsidRPr="00CF1044" w:rsidRDefault="00CF1044" w:rsidP="00CF1044">
      <w:pPr>
        <w:spacing w:after="160"/>
        <w:ind w:left="6480"/>
        <w:rPr>
          <w:rFonts w:ascii="Calibri" w:eastAsia="Calibri" w:hAnsi="Calibri" w:cs="Calibri"/>
          <w:b/>
          <w:u w:val="single"/>
        </w:rPr>
      </w:pPr>
    </w:p>
    <w:p w14:paraId="46341FB6" w14:textId="3E8A9922" w:rsidR="005A14FB" w:rsidRPr="005A14FB" w:rsidRDefault="00EB2783" w:rsidP="005A14FB">
      <w:pPr>
        <w:jc w:val="right"/>
        <w:rPr>
          <w:rFonts w:asciiTheme="minorHAnsi" w:hAnsiTheme="minorHAnsi" w:cstheme="minorHAnsi"/>
          <w:sz w:val="22"/>
          <w:szCs w:val="22"/>
        </w:rPr>
      </w:pPr>
      <w:r w:rsidRPr="00D93FD4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4159E4" wp14:editId="65D2B6E6">
                <wp:simplePos x="0" y="0"/>
                <wp:positionH relativeFrom="column">
                  <wp:posOffset>-739140</wp:posOffset>
                </wp:positionH>
                <wp:positionV relativeFrom="paragraph">
                  <wp:posOffset>1918970</wp:posOffset>
                </wp:positionV>
                <wp:extent cx="5198745" cy="1567815"/>
                <wp:effectExtent l="0" t="0" r="20955" b="13335"/>
                <wp:wrapSquare wrapText="bothSides"/>
                <wp:docPr id="838103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8745" cy="156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DECB" w14:textId="3540E587" w:rsidR="00D93FD4" w:rsidRPr="00533B6A" w:rsidRDefault="003E4B91" w:rsidP="00D93FD4">
                            <w:pPr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33B6A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Maths</w:t>
                            </w:r>
                          </w:p>
                          <w:p w14:paraId="046055B3" w14:textId="6EB32B22" w:rsidR="00CA3FA4" w:rsidRPr="00EB2783" w:rsidRDefault="00907CCF" w:rsidP="004F1F5E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EB2783">
                              <w:rPr>
                                <w:sz w:val="18"/>
                                <w:szCs w:val="18"/>
                              </w:rPr>
                              <w:t xml:space="preserve">In maths we will be: </w:t>
                            </w:r>
                          </w:p>
                          <w:p w14:paraId="07C88A01" w14:textId="0C0BD64F" w:rsidR="003D2017" w:rsidRPr="00EB2783" w:rsidRDefault="001E6101" w:rsidP="008317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EB2783">
                              <w:rPr>
                                <w:sz w:val="18"/>
                                <w:szCs w:val="18"/>
                              </w:rPr>
                              <w:t>Counting in sequence to 10 and beyond</w:t>
                            </w:r>
                          </w:p>
                          <w:p w14:paraId="718C717E" w14:textId="166ECB24" w:rsidR="001E6101" w:rsidRPr="00EB2783" w:rsidRDefault="004A3890" w:rsidP="008317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EB2783">
                              <w:rPr>
                                <w:sz w:val="18"/>
                                <w:szCs w:val="18"/>
                              </w:rPr>
                              <w:t>Exploring number</w:t>
                            </w:r>
                            <w:r w:rsidR="007A4E22" w:rsidRPr="00EB2783">
                              <w:rPr>
                                <w:sz w:val="18"/>
                                <w:szCs w:val="18"/>
                              </w:rPr>
                              <w:t xml:space="preserve"> composition up to 6</w:t>
                            </w:r>
                          </w:p>
                          <w:p w14:paraId="7E749081" w14:textId="79B26FC2" w:rsidR="007A4E22" w:rsidRPr="00EB2783" w:rsidRDefault="007A4E22" w:rsidP="0083178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EB2783">
                              <w:rPr>
                                <w:sz w:val="18"/>
                                <w:szCs w:val="18"/>
                              </w:rPr>
                              <w:t xml:space="preserve">Beginning to understand the use of a 10 frame </w:t>
                            </w:r>
                          </w:p>
                          <w:p w14:paraId="5083E8D7" w14:textId="58DBA61B" w:rsidR="007A4E22" w:rsidRDefault="00293B51" w:rsidP="00E4771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EB2783">
                              <w:rPr>
                                <w:sz w:val="18"/>
                                <w:szCs w:val="18"/>
                              </w:rPr>
                              <w:t>Describing and comparing height, length</w:t>
                            </w:r>
                            <w:r w:rsidR="00162AB3" w:rsidRPr="00EB2783">
                              <w:rPr>
                                <w:sz w:val="18"/>
                                <w:szCs w:val="18"/>
                              </w:rPr>
                              <w:t xml:space="preserve">, mass and capacity </w:t>
                            </w:r>
                          </w:p>
                          <w:p w14:paraId="4BD23AB6" w14:textId="112EB91D" w:rsidR="00156966" w:rsidRPr="00156966" w:rsidRDefault="00156966" w:rsidP="00156966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156966">
                              <w:rPr>
                                <w:noProof/>
                              </w:rPr>
                              <w:drawing>
                                <wp:inline distT="0" distB="0" distL="0" distR="0" wp14:anchorId="4880564A" wp14:editId="518E3FDA">
                                  <wp:extent cx="1309370" cy="650814"/>
                                  <wp:effectExtent l="0" t="0" r="5080" b="0"/>
                                  <wp:docPr id="2094981413" name="Picture 1" descr="A plant in a po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4981413" name="Picture 1" descr="A plant in a po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5662" cy="688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47DAEE" w14:textId="368E9883" w:rsidR="00DF55DF" w:rsidRPr="00DF55DF" w:rsidRDefault="00DF55DF" w:rsidP="00DF55DF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BE2669D" w14:textId="77777777" w:rsidR="00E47712" w:rsidRPr="00E47712" w:rsidRDefault="00E47712" w:rsidP="00E4771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9592C40" w14:textId="71B1E21D" w:rsidR="00163FD8" w:rsidRPr="00A134D0" w:rsidRDefault="00163FD8" w:rsidP="00E47712">
                            <w:pPr>
                              <w:pStyle w:val="ListParagraph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159E4" id="_x0000_s1029" type="#_x0000_t202" style="position:absolute;left:0;text-align:left;margin-left:-58.2pt;margin-top:151.1pt;width:409.35pt;height:123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" strokecolor="#2f5496 [2404]">
                <v:textbox>
                  <w:txbxContent>
                    <w:p w14:paraId="07A7DECB" w14:textId="3540E587" w:rsidR="00D93FD4" w:rsidRPr="00533B6A" w:rsidRDefault="003E4B91" w:rsidP="00D93FD4">
                      <w:pPr>
                        <w:ind w:left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33B6A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Maths</w:t>
                      </w:r>
                    </w:p>
                    <w:p w14:paraId="046055B3" w14:textId="6EB32B22" w:rsidR="00CA3FA4" w:rsidRPr="00EB2783" w:rsidRDefault="00907CCF" w:rsidP="004F1F5E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r w:rsidRPr="00EB2783">
                        <w:rPr>
                          <w:sz w:val="18"/>
                          <w:szCs w:val="18"/>
                        </w:rPr>
                        <w:t xml:space="preserve">In maths we will be: </w:t>
                      </w:r>
                    </w:p>
                    <w:p w14:paraId="07C88A01" w14:textId="0C0BD64F" w:rsidR="003D2017" w:rsidRPr="00EB2783" w:rsidRDefault="001E6101" w:rsidP="008317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EB2783">
                        <w:rPr>
                          <w:sz w:val="18"/>
                          <w:szCs w:val="18"/>
                        </w:rPr>
                        <w:t>Counting in sequence to 10 and beyond</w:t>
                      </w:r>
                    </w:p>
                    <w:p w14:paraId="718C717E" w14:textId="166ECB24" w:rsidR="001E6101" w:rsidRPr="00EB2783" w:rsidRDefault="004A3890" w:rsidP="008317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EB2783">
                        <w:rPr>
                          <w:sz w:val="18"/>
                          <w:szCs w:val="18"/>
                        </w:rPr>
                        <w:t>Exploring number</w:t>
                      </w:r>
                      <w:r w:rsidR="007A4E22" w:rsidRPr="00EB2783">
                        <w:rPr>
                          <w:sz w:val="18"/>
                          <w:szCs w:val="18"/>
                        </w:rPr>
                        <w:t xml:space="preserve"> composition up to 6</w:t>
                      </w:r>
                    </w:p>
                    <w:p w14:paraId="7E749081" w14:textId="79B26FC2" w:rsidR="007A4E22" w:rsidRPr="00EB2783" w:rsidRDefault="007A4E22" w:rsidP="0083178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EB2783">
                        <w:rPr>
                          <w:sz w:val="18"/>
                          <w:szCs w:val="18"/>
                        </w:rPr>
                        <w:t xml:space="preserve">Beginning to understand the use of a 10 frame </w:t>
                      </w:r>
                    </w:p>
                    <w:p w14:paraId="5083E8D7" w14:textId="58DBA61B" w:rsidR="007A4E22" w:rsidRDefault="00293B51" w:rsidP="00E4771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EB2783">
                        <w:rPr>
                          <w:sz w:val="18"/>
                          <w:szCs w:val="18"/>
                        </w:rPr>
                        <w:t>Describing and comparing height, length</w:t>
                      </w:r>
                      <w:r w:rsidR="00162AB3" w:rsidRPr="00EB2783">
                        <w:rPr>
                          <w:sz w:val="18"/>
                          <w:szCs w:val="18"/>
                        </w:rPr>
                        <w:t xml:space="preserve">, mass and capacity </w:t>
                      </w:r>
                    </w:p>
                    <w:p w14:paraId="4BD23AB6" w14:textId="112EB91D" w:rsidR="00156966" w:rsidRPr="00156966" w:rsidRDefault="00156966" w:rsidP="00156966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156966">
                        <w:drawing>
                          <wp:inline distT="0" distB="0" distL="0" distR="0" wp14:anchorId="4880564A" wp14:editId="518E3FDA">
                            <wp:extent cx="1309370" cy="650814"/>
                            <wp:effectExtent l="0" t="0" r="5080" b="0"/>
                            <wp:docPr id="2094981413" name="Picture 1" descr="A plant in a po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4981413" name="Picture 1" descr="A plant in a pot&#10;&#10;Description automatically generated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5662" cy="688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47DAEE" w14:textId="368E9883" w:rsidR="00DF55DF" w:rsidRPr="00DF55DF" w:rsidRDefault="00DF55DF" w:rsidP="00DF55DF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14:paraId="3BE2669D" w14:textId="77777777" w:rsidR="00E47712" w:rsidRPr="00E47712" w:rsidRDefault="00E47712" w:rsidP="00E47712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  <w:p w14:paraId="19592C40" w14:textId="71B1E21D" w:rsidR="00163FD8" w:rsidRPr="00A134D0" w:rsidRDefault="00163FD8" w:rsidP="00E47712">
                      <w:pPr>
                        <w:pStyle w:val="ListParagraph"/>
                        <w:jc w:val="righ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27DA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697316" wp14:editId="7B4C49B0">
                <wp:simplePos x="0" y="0"/>
                <wp:positionH relativeFrom="column">
                  <wp:posOffset>1059180</wp:posOffset>
                </wp:positionH>
                <wp:positionV relativeFrom="paragraph">
                  <wp:posOffset>5370830</wp:posOffset>
                </wp:positionV>
                <wp:extent cx="1544320" cy="1790700"/>
                <wp:effectExtent l="0" t="0" r="0" b="0"/>
                <wp:wrapNone/>
                <wp:docPr id="13268508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96D3D" w14:textId="29554763" w:rsidR="00CF2DD6" w:rsidRDefault="000F449E" w:rsidP="00C059FB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059FB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Physical Development</w:t>
                            </w:r>
                          </w:p>
                          <w:p w14:paraId="17AEFA1A" w14:textId="18E071BC" w:rsidR="00C50E5F" w:rsidRDefault="00CF7E7B" w:rsidP="00C059FB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be devel</w:t>
                            </w:r>
                            <w:r w:rsidR="00772AD9">
                              <w:rPr>
                                <w:sz w:val="16"/>
                                <w:szCs w:val="16"/>
                              </w:rPr>
                              <w:t>oping our</w:t>
                            </w:r>
                            <w:r w:rsidR="003F0E46">
                              <w:rPr>
                                <w:sz w:val="16"/>
                                <w:szCs w:val="16"/>
                              </w:rPr>
                              <w:t xml:space="preserve"> jumping and landing skills as we use the small apparatus in the hall </w:t>
                            </w:r>
                            <w:r w:rsidR="005E579A">
                              <w:rPr>
                                <w:sz w:val="16"/>
                                <w:szCs w:val="16"/>
                              </w:rPr>
                              <w:t xml:space="preserve">for the first time. </w:t>
                            </w:r>
                          </w:p>
                          <w:p w14:paraId="16C5C274" w14:textId="119594CE" w:rsidR="005E579A" w:rsidRDefault="005E579A" w:rsidP="00C059FB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will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contune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to practise our cutting and mark making skills as we </w:t>
                            </w:r>
                            <w:r w:rsidR="00E10325">
                              <w:rPr>
                                <w:sz w:val="16"/>
                                <w:szCs w:val="16"/>
                              </w:rPr>
                              <w:t xml:space="preserve">participate in an array of funky fingers activities. </w:t>
                            </w:r>
                            <w:r w:rsidR="007A6D01">
                              <w:rPr>
                                <w:sz w:val="16"/>
                                <w:szCs w:val="16"/>
                              </w:rPr>
                              <w:t xml:space="preserve">Children will continue to take off their shoes and socks for P.E sessions and attempt to put them back on. </w:t>
                            </w:r>
                          </w:p>
                          <w:p w14:paraId="2454A98E" w14:textId="08126A27" w:rsidR="00CF7E7B" w:rsidRPr="004527F3" w:rsidRDefault="00195DEB" w:rsidP="00C059FB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7316" id="_x0000_s1030" type="#_x0000_t202" style="position:absolute;left:0;text-align:left;margin-left:83.4pt;margin-top:422.9pt;width:121.6pt;height:1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" filled="f" stroked="f">
                <v:textbox>
                  <w:txbxContent>
                    <w:p w14:paraId="6BD96D3D" w14:textId="29554763" w:rsidR="00CF2DD6" w:rsidRDefault="000F449E" w:rsidP="00C059FB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C059FB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Physical Development</w:t>
                      </w:r>
                    </w:p>
                    <w:p w14:paraId="17AEFA1A" w14:textId="18E071BC" w:rsidR="00C50E5F" w:rsidRDefault="00CF7E7B" w:rsidP="00C059FB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be devel</w:t>
                      </w:r>
                      <w:r w:rsidR="00772AD9">
                        <w:rPr>
                          <w:sz w:val="16"/>
                          <w:szCs w:val="16"/>
                        </w:rPr>
                        <w:t>oping our</w:t>
                      </w:r>
                      <w:r w:rsidR="003F0E46">
                        <w:rPr>
                          <w:sz w:val="16"/>
                          <w:szCs w:val="16"/>
                        </w:rPr>
                        <w:t xml:space="preserve"> jumping and landing skills as we use the small apparatus in the hall </w:t>
                      </w:r>
                      <w:r w:rsidR="005E579A">
                        <w:rPr>
                          <w:sz w:val="16"/>
                          <w:szCs w:val="16"/>
                        </w:rPr>
                        <w:t xml:space="preserve">for the first time. </w:t>
                      </w:r>
                    </w:p>
                    <w:p w14:paraId="16C5C274" w14:textId="119594CE" w:rsidR="005E579A" w:rsidRDefault="005E579A" w:rsidP="00C059FB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We will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contune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to practise our cutting and mark making skills as we </w:t>
                      </w:r>
                      <w:r w:rsidR="00E10325">
                        <w:rPr>
                          <w:sz w:val="16"/>
                          <w:szCs w:val="16"/>
                        </w:rPr>
                        <w:t xml:space="preserve">participate in an array of funky fingers activities. </w:t>
                      </w:r>
                      <w:r w:rsidR="007A6D01">
                        <w:rPr>
                          <w:sz w:val="16"/>
                          <w:szCs w:val="16"/>
                        </w:rPr>
                        <w:t xml:space="preserve">Children will continue to take off their shoes and socks for P.E sessions and attempt to put them back on. </w:t>
                      </w:r>
                    </w:p>
                    <w:p w14:paraId="2454A98E" w14:textId="08126A27" w:rsidR="00CF7E7B" w:rsidRPr="004527F3" w:rsidRDefault="00195DEB" w:rsidP="00C059FB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5A29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6E606E" wp14:editId="207EC1FC">
                <wp:simplePos x="0" y="0"/>
                <wp:positionH relativeFrom="column">
                  <wp:posOffset>1059180</wp:posOffset>
                </wp:positionH>
                <wp:positionV relativeFrom="paragraph">
                  <wp:posOffset>3625215</wp:posOffset>
                </wp:positionV>
                <wp:extent cx="1544320" cy="1613535"/>
                <wp:effectExtent l="0" t="0" r="0" b="5715"/>
                <wp:wrapNone/>
                <wp:docPr id="611886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E79F7" w14:textId="73BE8A8B" w:rsidR="00CF2DD6" w:rsidRDefault="00222C28" w:rsidP="00BE0FD0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Personal, </w:t>
                            </w:r>
                            <w:r w:rsidR="00512AB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ocial and </w:t>
                            </w:r>
                            <w:r w:rsidR="00512AB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</w:t>
                            </w:r>
                            <w:r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motional </w:t>
                            </w:r>
                            <w:r w:rsidR="009E2268" w:rsidRPr="00BE0FD0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Development</w:t>
                            </w:r>
                          </w:p>
                          <w:p w14:paraId="2B784F61" w14:textId="69893AAD" w:rsidR="00BE0FD0" w:rsidRPr="007B668F" w:rsidRDefault="00804659" w:rsidP="00BE0FD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Children will further develop their relationships with each other and the adults in the setting</w:t>
                            </w:r>
                            <w:r w:rsidR="00EB6125">
                              <w:rPr>
                                <w:sz w:val="16"/>
                                <w:szCs w:val="16"/>
                              </w:rPr>
                              <w:t>. We will continue t</w:t>
                            </w:r>
                            <w:r w:rsidR="00DC13F4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 w:rsidR="00B40410">
                              <w:rPr>
                                <w:sz w:val="16"/>
                                <w:szCs w:val="16"/>
                              </w:rPr>
                              <w:t xml:space="preserve"> demonstrate</w:t>
                            </w:r>
                            <w:r w:rsidR="00DC13F4">
                              <w:rPr>
                                <w:sz w:val="16"/>
                                <w:szCs w:val="16"/>
                              </w:rPr>
                              <w:t xml:space="preserve"> our Prior’s Promise</w:t>
                            </w:r>
                            <w:r w:rsidR="00B40410">
                              <w:rPr>
                                <w:sz w:val="16"/>
                                <w:szCs w:val="16"/>
                              </w:rPr>
                              <w:t xml:space="preserve"> during the school day and understand why it is important.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E606E" id="_x0000_s1031" type="#_x0000_t202" style="position:absolute;left:0;text-align:left;margin-left:83.4pt;margin-top:285.45pt;width:121.6pt;height:12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" filled="f" stroked="f">
                <v:textbox>
                  <w:txbxContent>
                    <w:p w14:paraId="507E79F7" w14:textId="73BE8A8B" w:rsidR="00CF2DD6" w:rsidRDefault="00222C28" w:rsidP="00BE0FD0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Personal, </w:t>
                      </w:r>
                      <w:r w:rsidR="00512AB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ocial and </w:t>
                      </w:r>
                      <w:r w:rsidR="00512AB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E</w:t>
                      </w:r>
                      <w:r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motional </w:t>
                      </w:r>
                      <w:r w:rsidR="009E2268" w:rsidRPr="00BE0FD0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Development</w:t>
                      </w:r>
                    </w:p>
                    <w:p w14:paraId="2B784F61" w14:textId="69893AAD" w:rsidR="00BE0FD0" w:rsidRPr="007B668F" w:rsidRDefault="00804659" w:rsidP="00BE0FD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Children will further develop their relationships with each other and the adults in the setting</w:t>
                      </w:r>
                      <w:r w:rsidR="00EB6125">
                        <w:rPr>
                          <w:sz w:val="16"/>
                          <w:szCs w:val="16"/>
                        </w:rPr>
                        <w:t>. We will continue t</w:t>
                      </w:r>
                      <w:r w:rsidR="00DC13F4">
                        <w:rPr>
                          <w:sz w:val="16"/>
                          <w:szCs w:val="16"/>
                        </w:rPr>
                        <w:t>o</w:t>
                      </w:r>
                      <w:r w:rsidR="00B40410">
                        <w:rPr>
                          <w:sz w:val="16"/>
                          <w:szCs w:val="16"/>
                        </w:rPr>
                        <w:t xml:space="preserve"> demonstrate</w:t>
                      </w:r>
                      <w:r w:rsidR="00DC13F4">
                        <w:rPr>
                          <w:sz w:val="16"/>
                          <w:szCs w:val="16"/>
                        </w:rPr>
                        <w:t xml:space="preserve"> our Prior’s Promise</w:t>
                      </w:r>
                      <w:r w:rsidR="00B40410">
                        <w:rPr>
                          <w:sz w:val="16"/>
                          <w:szCs w:val="16"/>
                        </w:rPr>
                        <w:t xml:space="preserve"> during the school day and understand why it is important. </w:t>
                      </w:r>
                    </w:p>
                  </w:txbxContent>
                </v:textbox>
              </v:shape>
            </w:pict>
          </mc:Fallback>
        </mc:AlternateContent>
      </w:r>
      <w:r w:rsidR="00185A29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1B8B39" wp14:editId="177B4380">
                <wp:simplePos x="0" y="0"/>
                <wp:positionH relativeFrom="column">
                  <wp:posOffset>969645</wp:posOffset>
                </wp:positionH>
                <wp:positionV relativeFrom="paragraph">
                  <wp:posOffset>3566160</wp:posOffset>
                </wp:positionV>
                <wp:extent cx="1747684" cy="1762125"/>
                <wp:effectExtent l="0" t="0" r="5080" b="9525"/>
                <wp:wrapNone/>
                <wp:docPr id="17448578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AC917" id="Rectangle 3" o:spid="_x0000_s1026" style="position:absolute;margin-left:76.35pt;margin-top:280.8pt;width:137.6pt;height:138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" fillcolor="yellow" stroked="f" strokeweight="1pt"/>
            </w:pict>
          </mc:Fallback>
        </mc:AlternateContent>
      </w:r>
      <w:r w:rsidR="00185A29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041BC7" wp14:editId="11C162C5">
                <wp:simplePos x="0" y="0"/>
                <wp:positionH relativeFrom="column">
                  <wp:posOffset>2771140</wp:posOffset>
                </wp:positionH>
                <wp:positionV relativeFrom="paragraph">
                  <wp:posOffset>5387291</wp:posOffset>
                </wp:positionV>
                <wp:extent cx="1544320" cy="1613535"/>
                <wp:effectExtent l="0" t="0" r="0" b="5715"/>
                <wp:wrapNone/>
                <wp:docPr id="1889834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F9A28" w14:textId="77777777" w:rsidR="00990944" w:rsidRDefault="009E2268" w:rsidP="00990944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B46D5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Phonics</w:t>
                            </w:r>
                          </w:p>
                          <w:p w14:paraId="6C598D73" w14:textId="0F58A4A3" w:rsidR="00FB46D5" w:rsidRDefault="00B907E7" w:rsidP="00990944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be teaching the following sounds listed below:</w:t>
                            </w:r>
                          </w:p>
                          <w:p w14:paraId="533365EE" w14:textId="5E45FA32" w:rsidR="00B907E7" w:rsidRDefault="00F11950" w:rsidP="00990944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u, r, h, b, f and l </w:t>
                            </w:r>
                          </w:p>
                          <w:p w14:paraId="7E47D058" w14:textId="77777777" w:rsidR="00B907E7" w:rsidRDefault="00B907E7" w:rsidP="00990944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B45232" w14:textId="386A2322" w:rsidR="00B907E7" w:rsidRPr="00990944" w:rsidRDefault="000F10FD" w:rsidP="00990944">
                            <w:pPr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Each phonics session will include an oral blending focus</w:t>
                            </w:r>
                            <w:r w:rsidR="00252C9B">
                              <w:rPr>
                                <w:sz w:val="16"/>
                                <w:szCs w:val="16"/>
                              </w:rPr>
                              <w:t xml:space="preserve"> using the above sounds and others. </w:t>
                            </w:r>
                          </w:p>
                          <w:p w14:paraId="1E8B5A60" w14:textId="77777777" w:rsidR="00990944" w:rsidRPr="00FB46D5" w:rsidRDefault="00990944" w:rsidP="00FB46D5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1BC7" id="_x0000_s1032" type="#_x0000_t202" style="position:absolute;left:0;text-align:left;margin-left:218.2pt;margin-top:424.2pt;width:121.6pt;height:127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" filled="f" stroked="f">
                <v:textbox>
                  <w:txbxContent>
                    <w:p w14:paraId="39DF9A28" w14:textId="77777777" w:rsidR="00990944" w:rsidRDefault="009E2268" w:rsidP="00990944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FB46D5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Phonics</w:t>
                      </w:r>
                    </w:p>
                    <w:p w14:paraId="6C598D73" w14:textId="0F58A4A3" w:rsidR="00FB46D5" w:rsidRDefault="00B907E7" w:rsidP="00990944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be teaching the following sounds listed below:</w:t>
                      </w:r>
                    </w:p>
                    <w:p w14:paraId="533365EE" w14:textId="5E45FA32" w:rsidR="00B907E7" w:rsidRDefault="00F11950" w:rsidP="00990944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u, r, h, b, f and l </w:t>
                      </w:r>
                    </w:p>
                    <w:p w14:paraId="7E47D058" w14:textId="77777777" w:rsidR="00B907E7" w:rsidRDefault="00B907E7" w:rsidP="00990944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14:paraId="33B45232" w14:textId="386A2322" w:rsidR="00B907E7" w:rsidRPr="00990944" w:rsidRDefault="000F10FD" w:rsidP="00990944">
                      <w:pPr>
                        <w:ind w:left="0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Each phonics session will include an oral blending focus</w:t>
                      </w:r>
                      <w:r w:rsidR="00252C9B">
                        <w:rPr>
                          <w:sz w:val="16"/>
                          <w:szCs w:val="16"/>
                        </w:rPr>
                        <w:t xml:space="preserve"> using the above sounds and others. </w:t>
                      </w:r>
                    </w:p>
                    <w:p w14:paraId="1E8B5A60" w14:textId="77777777" w:rsidR="00990944" w:rsidRPr="00FB46D5" w:rsidRDefault="00990944" w:rsidP="00FB46D5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A29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9AEE92" wp14:editId="00FF597E">
                <wp:simplePos x="0" y="0"/>
                <wp:positionH relativeFrom="column">
                  <wp:posOffset>2700166</wp:posOffset>
                </wp:positionH>
                <wp:positionV relativeFrom="paragraph">
                  <wp:posOffset>5307086</wp:posOffset>
                </wp:positionV>
                <wp:extent cx="1747684" cy="1762125"/>
                <wp:effectExtent l="0" t="0" r="5080" b="9525"/>
                <wp:wrapNone/>
                <wp:docPr id="3460037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DDE94" id="Rectangle 3" o:spid="_x0000_s1026" style="position:absolute;margin-left:212.6pt;margin-top:417.9pt;width:137.6pt;height:13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" fillcolor="#2f5496 [2404]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8A646A" wp14:editId="4BF81A74">
                <wp:simplePos x="0" y="0"/>
                <wp:positionH relativeFrom="column">
                  <wp:posOffset>-775855</wp:posOffset>
                </wp:positionH>
                <wp:positionV relativeFrom="paragraph">
                  <wp:posOffset>3566912</wp:posOffset>
                </wp:positionV>
                <wp:extent cx="1747684" cy="1762125"/>
                <wp:effectExtent l="0" t="0" r="5080" b="9525"/>
                <wp:wrapNone/>
                <wp:docPr id="15447997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D57DF" id="Rectangle 3" o:spid="_x0000_s1026" style="position:absolute;margin-left:-61.1pt;margin-top:280.85pt;width:137.6pt;height:138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" fillcolor="red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85DD14C" wp14:editId="212513BC">
                <wp:simplePos x="0" y="0"/>
                <wp:positionH relativeFrom="column">
                  <wp:posOffset>2702572</wp:posOffset>
                </wp:positionH>
                <wp:positionV relativeFrom="paragraph">
                  <wp:posOffset>3560734</wp:posOffset>
                </wp:positionV>
                <wp:extent cx="1747684" cy="1762125"/>
                <wp:effectExtent l="0" t="0" r="5080" b="9525"/>
                <wp:wrapNone/>
                <wp:docPr id="7182788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F6DA2" id="Rectangle 3" o:spid="_x0000_s1026" style="position:absolute;margin-left:212.8pt;margin-top:280.35pt;width:137.6pt;height:138.7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" fillcolor="#3c3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FDF7BE" wp14:editId="372D9B68">
                <wp:simplePos x="0" y="0"/>
                <wp:positionH relativeFrom="column">
                  <wp:posOffset>972626</wp:posOffset>
                </wp:positionH>
                <wp:positionV relativeFrom="paragraph">
                  <wp:posOffset>5309215</wp:posOffset>
                </wp:positionV>
                <wp:extent cx="1747684" cy="1762125"/>
                <wp:effectExtent l="0" t="0" r="5080" b="9525"/>
                <wp:wrapNone/>
                <wp:docPr id="118055564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684" cy="176212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2CBB1" id="Rectangle 3" o:spid="_x0000_s1026" style="position:absolute;margin-left:76.6pt;margin-top:418.05pt;width:137.6pt;height:138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" fillcolor="#f60" stroked="f" strokeweight="1pt"/>
            </w:pict>
          </mc:Fallback>
        </mc:AlternateContent>
      </w:r>
      <w:r w:rsidR="002E30E7">
        <w:rPr>
          <w:rFonts w:ascii="Calibri" w:eastAsia="Calibri" w:hAnsi="Calibri" w:cs="Calibri"/>
          <w:b/>
          <w:noProof/>
          <w:u w:val="single"/>
        </w:rPr>
        <w:drawing>
          <wp:anchor distT="0" distB="0" distL="114300" distR="114300" simplePos="0" relativeHeight="251657216" behindDoc="0" locked="0" layoutInCell="1" allowOverlap="1" wp14:anchorId="0A950642" wp14:editId="7E1B1BC2">
            <wp:simplePos x="0" y="0"/>
            <wp:positionH relativeFrom="column">
              <wp:posOffset>-775855</wp:posOffset>
            </wp:positionH>
            <wp:positionV relativeFrom="paragraph">
              <wp:posOffset>5315394</wp:posOffset>
            </wp:positionV>
            <wp:extent cx="1749425" cy="1762125"/>
            <wp:effectExtent l="0" t="0" r="3175" b="9525"/>
            <wp:wrapNone/>
            <wp:docPr id="1477601011" name="Picture 4" descr="A blue square with white sp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01011" name="Picture 4" descr="A blue square with white spot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F2DD6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62176" behindDoc="0" locked="0" layoutInCell="1" allowOverlap="1" wp14:anchorId="43923A66" wp14:editId="02C21B31">
                <wp:simplePos x="0" y="0"/>
                <wp:positionH relativeFrom="column">
                  <wp:posOffset>-657109</wp:posOffset>
                </wp:positionH>
                <wp:positionV relativeFrom="paragraph">
                  <wp:posOffset>5378624</wp:posOffset>
                </wp:positionV>
                <wp:extent cx="1544320" cy="1613535"/>
                <wp:effectExtent l="0" t="0" r="0" b="5715"/>
                <wp:wrapNone/>
                <wp:docPr id="687221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3D98" w14:textId="1540AAD5" w:rsidR="00CF2DD6" w:rsidRDefault="008C75FE" w:rsidP="004F3DC2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F3DC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Expressive Art</w:t>
                            </w:r>
                            <w:r w:rsidR="00827E44" w:rsidRPr="004F3DC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</w:t>
                            </w:r>
                            <w:r w:rsidRPr="004F3DC2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and Design</w:t>
                            </w:r>
                          </w:p>
                          <w:p w14:paraId="3574C856" w14:textId="757CEA02" w:rsidR="00350429" w:rsidRPr="004F3DC2" w:rsidRDefault="004820C4" w:rsidP="004F3DC2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focus on</w:t>
                            </w:r>
                            <w:r w:rsidR="007A7238">
                              <w:rPr>
                                <w:sz w:val="16"/>
                                <w:szCs w:val="16"/>
                              </w:rPr>
                              <w:t xml:space="preserve"> our drawing skills and </w:t>
                            </w:r>
                            <w:r w:rsidR="0049404F">
                              <w:rPr>
                                <w:sz w:val="16"/>
                                <w:szCs w:val="16"/>
                              </w:rPr>
                              <w:t>begin to add details to our drawings. We will ex</w:t>
                            </w:r>
                            <w:r w:rsidR="006B788D">
                              <w:rPr>
                                <w:sz w:val="16"/>
                                <w:szCs w:val="16"/>
                              </w:rPr>
                              <w:t xml:space="preserve">plore painting and colour mixing and use these skills to create our own </w:t>
                            </w:r>
                            <w:r w:rsidR="00B156FD">
                              <w:rPr>
                                <w:sz w:val="16"/>
                                <w:szCs w:val="16"/>
                              </w:rPr>
                              <w:t>representations</w:t>
                            </w:r>
                            <w:r w:rsidR="006B788D">
                              <w:rPr>
                                <w:sz w:val="16"/>
                                <w:szCs w:val="16"/>
                              </w:rPr>
                              <w:t xml:space="preserve"> of real flowers.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3A66" id="_x0000_s1033" type="#_x0000_t202" style="position:absolute;left:0;text-align:left;margin-left:-51.75pt;margin-top:423.5pt;width:121.6pt;height:127.05pt;z-index:25176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" filled="f" stroked="f">
                <v:textbox>
                  <w:txbxContent>
                    <w:p w14:paraId="75343D98" w14:textId="1540AAD5" w:rsidR="00CF2DD6" w:rsidRDefault="008C75FE" w:rsidP="004F3DC2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F3DC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Expressive Art</w:t>
                      </w:r>
                      <w:r w:rsidR="00827E44" w:rsidRPr="004F3DC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</w:t>
                      </w:r>
                      <w:r w:rsidRPr="004F3DC2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and Design</w:t>
                      </w:r>
                    </w:p>
                    <w:p w14:paraId="3574C856" w14:textId="757CEA02" w:rsidR="00350429" w:rsidRPr="004F3DC2" w:rsidRDefault="004820C4" w:rsidP="004F3DC2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focus on</w:t>
                      </w:r>
                      <w:r w:rsidR="007A7238">
                        <w:rPr>
                          <w:sz w:val="16"/>
                          <w:szCs w:val="16"/>
                        </w:rPr>
                        <w:t xml:space="preserve"> our drawing skills and </w:t>
                      </w:r>
                      <w:r w:rsidR="0049404F">
                        <w:rPr>
                          <w:sz w:val="16"/>
                          <w:szCs w:val="16"/>
                        </w:rPr>
                        <w:t>begin to add details to our drawings. We will ex</w:t>
                      </w:r>
                      <w:r w:rsidR="006B788D">
                        <w:rPr>
                          <w:sz w:val="16"/>
                          <w:szCs w:val="16"/>
                        </w:rPr>
                        <w:t xml:space="preserve">plore painting and colour mixing and use these skills to create our own </w:t>
                      </w:r>
                      <w:r w:rsidR="00B156FD">
                        <w:rPr>
                          <w:sz w:val="16"/>
                          <w:szCs w:val="16"/>
                        </w:rPr>
                        <w:t>representations</w:t>
                      </w:r>
                      <w:r w:rsidR="006B788D">
                        <w:rPr>
                          <w:sz w:val="16"/>
                          <w:szCs w:val="16"/>
                        </w:rPr>
                        <w:t xml:space="preserve"> of real flowers. </w:t>
                      </w:r>
                    </w:p>
                  </w:txbxContent>
                </v:textbox>
              </v:shape>
            </w:pict>
          </mc:Fallback>
        </mc:AlternateContent>
      </w:r>
      <w:r w:rsidR="00CF2DD6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6032" behindDoc="0" locked="0" layoutInCell="1" allowOverlap="1" wp14:anchorId="27A553A2" wp14:editId="4EDB11D7">
                <wp:simplePos x="0" y="0"/>
                <wp:positionH relativeFrom="column">
                  <wp:posOffset>2813743</wp:posOffset>
                </wp:positionH>
                <wp:positionV relativeFrom="paragraph">
                  <wp:posOffset>3619557</wp:posOffset>
                </wp:positionV>
                <wp:extent cx="1544320" cy="1613535"/>
                <wp:effectExtent l="0" t="0" r="0" b="5715"/>
                <wp:wrapNone/>
                <wp:docPr id="1771533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7F102" w14:textId="28C5F92D" w:rsidR="00CF2DD6" w:rsidRPr="00580BC9" w:rsidRDefault="008C75FE" w:rsidP="00580BC9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80BC9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Understanding the World</w:t>
                            </w:r>
                          </w:p>
                          <w:p w14:paraId="5E21372C" w14:textId="77777777" w:rsidR="00666953" w:rsidRDefault="00CB6761" w:rsidP="00CF2DD6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</w:t>
                            </w:r>
                            <w:r w:rsidR="006B5917">
                              <w:rPr>
                                <w:sz w:val="16"/>
                                <w:szCs w:val="16"/>
                              </w:rPr>
                              <w:t>ill be providing first-hand experiences with people who help us from our local area</w:t>
                            </w:r>
                            <w:r w:rsidR="009E7423">
                              <w:rPr>
                                <w:sz w:val="16"/>
                                <w:szCs w:val="16"/>
                              </w:rPr>
                              <w:t xml:space="preserve">, informing children about their roles and </w:t>
                            </w:r>
                            <w:r w:rsidR="00666953">
                              <w:rPr>
                                <w:sz w:val="16"/>
                                <w:szCs w:val="16"/>
                              </w:rPr>
                              <w:t>responsibilities</w:t>
                            </w:r>
                            <w:r w:rsidR="009E7423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A7B1C7D" w14:textId="12783E0B" w:rsidR="00A02248" w:rsidRPr="00CB6761" w:rsidRDefault="00666953" w:rsidP="00CF2DD6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will participate in National Science Week where we will be planting magic beans and learning how to care for them. </w:t>
                            </w:r>
                            <w:r w:rsidR="009E742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6840D9E" w14:textId="77777777" w:rsidR="00AE597B" w:rsidRPr="00CB6761" w:rsidRDefault="00AE597B" w:rsidP="00CF2DD6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676472" w14:textId="773E16D3" w:rsidR="00AE597B" w:rsidRDefault="00AE597B" w:rsidP="00B53B0B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553A2" id="_x0000_s1034" type="#_x0000_t202" style="position:absolute;left:0;text-align:left;margin-left:221.55pt;margin-top:285pt;width:121.6pt;height:127.05pt;z-index:25175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" filled="f" stroked="f">
                <v:textbox>
                  <w:txbxContent>
                    <w:p w14:paraId="7E27F102" w14:textId="28C5F92D" w:rsidR="00CF2DD6" w:rsidRPr="00580BC9" w:rsidRDefault="008C75FE" w:rsidP="00580BC9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80BC9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Understanding the World</w:t>
                      </w:r>
                    </w:p>
                    <w:p w14:paraId="5E21372C" w14:textId="77777777" w:rsidR="00666953" w:rsidRDefault="00CB6761" w:rsidP="00CF2DD6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</w:t>
                      </w:r>
                      <w:r w:rsidR="006B5917">
                        <w:rPr>
                          <w:sz w:val="16"/>
                          <w:szCs w:val="16"/>
                        </w:rPr>
                        <w:t>ill be providing first-hand experiences with people who help us from our local area</w:t>
                      </w:r>
                      <w:r w:rsidR="009E7423">
                        <w:rPr>
                          <w:sz w:val="16"/>
                          <w:szCs w:val="16"/>
                        </w:rPr>
                        <w:t xml:space="preserve">, informing children about their roles and </w:t>
                      </w:r>
                      <w:r w:rsidR="00666953">
                        <w:rPr>
                          <w:sz w:val="16"/>
                          <w:szCs w:val="16"/>
                        </w:rPr>
                        <w:t>responsibilities</w:t>
                      </w:r>
                      <w:r w:rsidR="009E7423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4A7B1C7D" w14:textId="12783E0B" w:rsidR="00A02248" w:rsidRPr="00CB6761" w:rsidRDefault="00666953" w:rsidP="00CF2DD6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We will participate in National Science Week where we will be planting magic beans and learning how to care for them. </w:t>
                      </w:r>
                      <w:r w:rsidR="009E7423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6840D9E" w14:textId="77777777" w:rsidR="00AE597B" w:rsidRPr="00CB6761" w:rsidRDefault="00AE597B" w:rsidP="00CF2DD6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</w:p>
                    <w:p w14:paraId="60676472" w14:textId="773E16D3" w:rsidR="00AE597B" w:rsidRDefault="00AE597B" w:rsidP="00B53B0B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CF2DD6" w:rsidRPr="00CF2DD6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335C82D4" wp14:editId="5DD91783">
                <wp:simplePos x="0" y="0"/>
                <wp:positionH relativeFrom="column">
                  <wp:posOffset>-685800</wp:posOffset>
                </wp:positionH>
                <wp:positionV relativeFrom="paragraph">
                  <wp:posOffset>3636645</wp:posOffset>
                </wp:positionV>
                <wp:extent cx="1544320" cy="1613535"/>
                <wp:effectExtent l="0" t="0" r="0" b="5715"/>
                <wp:wrapNone/>
                <wp:docPr id="10054634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613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8C470" w14:textId="63195113" w:rsidR="00CF2DD6" w:rsidRDefault="00222C28" w:rsidP="00B65E46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65E46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Communication and Language</w:t>
                            </w:r>
                          </w:p>
                          <w:p w14:paraId="7B5B2882" w14:textId="498E9EEE" w:rsidR="00387F26" w:rsidRDefault="0044348E" w:rsidP="0054432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44348E">
                              <w:rPr>
                                <w:sz w:val="16"/>
                                <w:szCs w:val="16"/>
                              </w:rPr>
                              <w:t>Children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will share, listen to and respond to a variety of stories and poems</w:t>
                            </w:r>
                            <w:r w:rsidR="0003334E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C71E356" w14:textId="3BCB3913" w:rsidR="0003334E" w:rsidRDefault="0003334E" w:rsidP="0054432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They will continue to interact and talk to friends</w:t>
                            </w:r>
                            <w:r w:rsidR="00A95E98">
                              <w:rPr>
                                <w:sz w:val="16"/>
                                <w:szCs w:val="16"/>
                              </w:rPr>
                              <w:t xml:space="preserve"> whilst playing and engaging. </w:t>
                            </w:r>
                          </w:p>
                          <w:p w14:paraId="48B9A101" w14:textId="5506699B" w:rsidR="00A95E98" w:rsidRPr="0044348E" w:rsidRDefault="00A95E98" w:rsidP="00544320">
                            <w:pPr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will sing lots of nursery rhymes </w:t>
                            </w:r>
                            <w:r w:rsidR="004F3DC2">
                              <w:rPr>
                                <w:sz w:val="16"/>
                                <w:szCs w:val="16"/>
                              </w:rPr>
                              <w:t xml:space="preserve">and action songs throughout the nursery day!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C82D4" id="_x0000_s1035" type="#_x0000_t202" style="position:absolute;left:0;text-align:left;margin-left:-54pt;margin-top:286.35pt;width:121.6pt;height:127.0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" filled="f" stroked="f">
                <v:textbox>
                  <w:txbxContent>
                    <w:p w14:paraId="1958C470" w14:textId="63195113" w:rsidR="00CF2DD6" w:rsidRDefault="00222C28" w:rsidP="00B65E46">
                      <w:pPr>
                        <w:ind w:left="0"/>
                        <w:jc w:val="center"/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65E46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Communication and Language</w:t>
                      </w:r>
                    </w:p>
                    <w:p w14:paraId="7B5B2882" w14:textId="498E9EEE" w:rsidR="00387F26" w:rsidRDefault="0044348E" w:rsidP="0054432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 w:rsidRPr="0044348E">
                        <w:rPr>
                          <w:sz w:val="16"/>
                          <w:szCs w:val="16"/>
                        </w:rPr>
                        <w:t>Children</w:t>
                      </w:r>
                      <w:r>
                        <w:rPr>
                          <w:sz w:val="16"/>
                          <w:szCs w:val="16"/>
                        </w:rPr>
                        <w:t xml:space="preserve"> will share, listen to and respond to a variety of stories and poems</w:t>
                      </w:r>
                      <w:r w:rsidR="0003334E">
                        <w:rPr>
                          <w:sz w:val="16"/>
                          <w:szCs w:val="16"/>
                        </w:rPr>
                        <w:t xml:space="preserve">. </w:t>
                      </w:r>
                    </w:p>
                    <w:p w14:paraId="1C71E356" w14:textId="3BCB3913" w:rsidR="0003334E" w:rsidRDefault="0003334E" w:rsidP="0054432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They will continue to interact and talk to friends</w:t>
                      </w:r>
                      <w:r w:rsidR="00A95E98">
                        <w:rPr>
                          <w:sz w:val="16"/>
                          <w:szCs w:val="16"/>
                        </w:rPr>
                        <w:t xml:space="preserve"> whilst playing and engaging. </w:t>
                      </w:r>
                    </w:p>
                    <w:p w14:paraId="48B9A101" w14:textId="5506699B" w:rsidR="00A95E98" w:rsidRPr="0044348E" w:rsidRDefault="00A95E98" w:rsidP="00544320">
                      <w:pPr>
                        <w:ind w:left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We will sing lots of nursery rhymes </w:t>
                      </w:r>
                      <w:r w:rsidR="004F3DC2">
                        <w:rPr>
                          <w:sz w:val="16"/>
                          <w:szCs w:val="16"/>
                        </w:rPr>
                        <w:t xml:space="preserve">and action songs throughout the nursery day!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A14FB" w:rsidRPr="005A14FB" w:rsidSect="005A30E8">
      <w:headerReference w:type="default" r:id="rId32"/>
      <w:footerReference w:type="default" r:id="rId3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D6251" w14:textId="77777777" w:rsidR="00DF0527" w:rsidRDefault="00DF0527" w:rsidP="00810426">
      <w:r>
        <w:separator/>
      </w:r>
    </w:p>
  </w:endnote>
  <w:endnote w:type="continuationSeparator" w:id="0">
    <w:p w14:paraId="79488A7D" w14:textId="77777777" w:rsidR="00DF0527" w:rsidRDefault="00DF0527" w:rsidP="00810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ssoonPrimaryInfant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ED582" w14:textId="77777777" w:rsidR="00810426" w:rsidRDefault="00810426" w:rsidP="00810426">
    <w:pPr>
      <w:pStyle w:val="Footer"/>
      <w:ind w:left="-284" w:firstLine="28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14ED585" wp14:editId="014ED586">
          <wp:simplePos x="0" y="0"/>
          <wp:positionH relativeFrom="page">
            <wp:align>left</wp:align>
          </wp:positionH>
          <wp:positionV relativeFrom="paragraph">
            <wp:posOffset>-8255</wp:posOffset>
          </wp:positionV>
          <wp:extent cx="7534275" cy="163195"/>
          <wp:effectExtent l="0" t="0" r="9525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6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3643B" w14:textId="77777777" w:rsidR="00DF0527" w:rsidRDefault="00DF0527" w:rsidP="00810426">
      <w:r>
        <w:separator/>
      </w:r>
    </w:p>
  </w:footnote>
  <w:footnote w:type="continuationSeparator" w:id="0">
    <w:p w14:paraId="5338626E" w14:textId="77777777" w:rsidR="00DF0527" w:rsidRDefault="00DF0527" w:rsidP="00810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ED581" w14:textId="77777777" w:rsidR="00810426" w:rsidRDefault="009110E1" w:rsidP="00A824C5">
    <w:pPr>
      <w:pStyle w:val="Header"/>
      <w:tabs>
        <w:tab w:val="left" w:pos="1190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14ED583" wp14:editId="014ED584">
          <wp:simplePos x="0" y="0"/>
          <wp:positionH relativeFrom="page">
            <wp:align>right</wp:align>
          </wp:positionH>
          <wp:positionV relativeFrom="paragraph">
            <wp:posOffset>19050</wp:posOffset>
          </wp:positionV>
          <wp:extent cx="7556500" cy="1917700"/>
          <wp:effectExtent l="0" t="0" r="6350" b="0"/>
          <wp:wrapSquare wrapText="bothSides"/>
          <wp:docPr id="4" name="Picture 4" descr="Char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6575C"/>
    <w:multiLevelType w:val="hybridMultilevel"/>
    <w:tmpl w:val="75F6D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85C4B"/>
    <w:multiLevelType w:val="hybridMultilevel"/>
    <w:tmpl w:val="EC425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63AF5"/>
    <w:multiLevelType w:val="hybridMultilevel"/>
    <w:tmpl w:val="833AB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96B05"/>
    <w:multiLevelType w:val="hybridMultilevel"/>
    <w:tmpl w:val="DB6C3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660CC8"/>
    <w:multiLevelType w:val="hybridMultilevel"/>
    <w:tmpl w:val="AFE2E3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543EF"/>
    <w:multiLevelType w:val="hybridMultilevel"/>
    <w:tmpl w:val="B958D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0408B"/>
    <w:multiLevelType w:val="hybridMultilevel"/>
    <w:tmpl w:val="01E27C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5680D"/>
    <w:multiLevelType w:val="hybridMultilevel"/>
    <w:tmpl w:val="EBC44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A04F0"/>
    <w:multiLevelType w:val="hybridMultilevel"/>
    <w:tmpl w:val="10F4A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5204E8"/>
    <w:multiLevelType w:val="hybridMultilevel"/>
    <w:tmpl w:val="EE68B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6728732">
    <w:abstractNumId w:val="7"/>
  </w:num>
  <w:num w:numId="2" w16cid:durableId="1845508030">
    <w:abstractNumId w:val="3"/>
  </w:num>
  <w:num w:numId="3" w16cid:durableId="87313884">
    <w:abstractNumId w:val="2"/>
  </w:num>
  <w:num w:numId="4" w16cid:durableId="1538271347">
    <w:abstractNumId w:val="6"/>
  </w:num>
  <w:num w:numId="5" w16cid:durableId="1056198870">
    <w:abstractNumId w:val="4"/>
  </w:num>
  <w:num w:numId="6" w16cid:durableId="2002812304">
    <w:abstractNumId w:val="8"/>
  </w:num>
  <w:num w:numId="7" w16cid:durableId="582640195">
    <w:abstractNumId w:val="9"/>
  </w:num>
  <w:num w:numId="8" w16cid:durableId="1348601722">
    <w:abstractNumId w:val="0"/>
  </w:num>
  <w:num w:numId="9" w16cid:durableId="1055934362">
    <w:abstractNumId w:val="1"/>
  </w:num>
  <w:num w:numId="10" w16cid:durableId="2704805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A94"/>
    <w:rsid w:val="00004D47"/>
    <w:rsid w:val="00007E8F"/>
    <w:rsid w:val="00015410"/>
    <w:rsid w:val="00016BE4"/>
    <w:rsid w:val="00022F64"/>
    <w:rsid w:val="0003334E"/>
    <w:rsid w:val="00051F08"/>
    <w:rsid w:val="00064951"/>
    <w:rsid w:val="0006566F"/>
    <w:rsid w:val="000A5FA5"/>
    <w:rsid w:val="000C0CED"/>
    <w:rsid w:val="000C0DC3"/>
    <w:rsid w:val="000C1668"/>
    <w:rsid w:val="000C4AA1"/>
    <w:rsid w:val="000D6187"/>
    <w:rsid w:val="000E41EF"/>
    <w:rsid w:val="000F10FD"/>
    <w:rsid w:val="000F449E"/>
    <w:rsid w:val="000F44D0"/>
    <w:rsid w:val="00106755"/>
    <w:rsid w:val="001068AE"/>
    <w:rsid w:val="0015435A"/>
    <w:rsid w:val="00156966"/>
    <w:rsid w:val="00162AB3"/>
    <w:rsid w:val="00163FD8"/>
    <w:rsid w:val="00165E70"/>
    <w:rsid w:val="001720D9"/>
    <w:rsid w:val="001725C1"/>
    <w:rsid w:val="00185A29"/>
    <w:rsid w:val="00195DEB"/>
    <w:rsid w:val="001A02F0"/>
    <w:rsid w:val="001A2599"/>
    <w:rsid w:val="001A7505"/>
    <w:rsid w:val="001C5785"/>
    <w:rsid w:val="001D11D5"/>
    <w:rsid w:val="001E6101"/>
    <w:rsid w:val="001F1E35"/>
    <w:rsid w:val="001F645A"/>
    <w:rsid w:val="001F73A9"/>
    <w:rsid w:val="002008E1"/>
    <w:rsid w:val="00210262"/>
    <w:rsid w:val="00222C28"/>
    <w:rsid w:val="00223205"/>
    <w:rsid w:val="00227A23"/>
    <w:rsid w:val="00252C9B"/>
    <w:rsid w:val="002562C8"/>
    <w:rsid w:val="00256428"/>
    <w:rsid w:val="002619DF"/>
    <w:rsid w:val="00262883"/>
    <w:rsid w:val="00267AF9"/>
    <w:rsid w:val="00280F08"/>
    <w:rsid w:val="00293B51"/>
    <w:rsid w:val="002A54BE"/>
    <w:rsid w:val="002D4122"/>
    <w:rsid w:val="002E30E7"/>
    <w:rsid w:val="002E66E7"/>
    <w:rsid w:val="002E680B"/>
    <w:rsid w:val="00311118"/>
    <w:rsid w:val="003231A3"/>
    <w:rsid w:val="003252F9"/>
    <w:rsid w:val="003355CE"/>
    <w:rsid w:val="00337894"/>
    <w:rsid w:val="00345980"/>
    <w:rsid w:val="00350429"/>
    <w:rsid w:val="003528F8"/>
    <w:rsid w:val="00353859"/>
    <w:rsid w:val="00360F1C"/>
    <w:rsid w:val="00387F26"/>
    <w:rsid w:val="003A0B3A"/>
    <w:rsid w:val="003A5DD8"/>
    <w:rsid w:val="003B4299"/>
    <w:rsid w:val="003B552D"/>
    <w:rsid w:val="003B71CE"/>
    <w:rsid w:val="003D2017"/>
    <w:rsid w:val="003D73AE"/>
    <w:rsid w:val="003E4B91"/>
    <w:rsid w:val="003F0682"/>
    <w:rsid w:val="003F0E46"/>
    <w:rsid w:val="004026D3"/>
    <w:rsid w:val="00404341"/>
    <w:rsid w:val="0044348E"/>
    <w:rsid w:val="004527F3"/>
    <w:rsid w:val="00454E74"/>
    <w:rsid w:val="00457CF5"/>
    <w:rsid w:val="00466289"/>
    <w:rsid w:val="004672C6"/>
    <w:rsid w:val="0047130A"/>
    <w:rsid w:val="00475C21"/>
    <w:rsid w:val="00476712"/>
    <w:rsid w:val="004820C4"/>
    <w:rsid w:val="004910FF"/>
    <w:rsid w:val="0049404F"/>
    <w:rsid w:val="00494E5B"/>
    <w:rsid w:val="004A3890"/>
    <w:rsid w:val="004A5741"/>
    <w:rsid w:val="004A5AAA"/>
    <w:rsid w:val="004C05C3"/>
    <w:rsid w:val="004E45DC"/>
    <w:rsid w:val="004F1F5E"/>
    <w:rsid w:val="004F3DC2"/>
    <w:rsid w:val="005044E1"/>
    <w:rsid w:val="00510F8D"/>
    <w:rsid w:val="00512AB6"/>
    <w:rsid w:val="00521D72"/>
    <w:rsid w:val="005301FB"/>
    <w:rsid w:val="00533B6A"/>
    <w:rsid w:val="00544320"/>
    <w:rsid w:val="00551C0A"/>
    <w:rsid w:val="00555F08"/>
    <w:rsid w:val="00557AF7"/>
    <w:rsid w:val="00575C46"/>
    <w:rsid w:val="005761DB"/>
    <w:rsid w:val="00580BC9"/>
    <w:rsid w:val="005825BC"/>
    <w:rsid w:val="005A14FB"/>
    <w:rsid w:val="005A1D35"/>
    <w:rsid w:val="005A30E8"/>
    <w:rsid w:val="005B3E99"/>
    <w:rsid w:val="005C03BC"/>
    <w:rsid w:val="005D1AB5"/>
    <w:rsid w:val="005D1BA9"/>
    <w:rsid w:val="005D4D11"/>
    <w:rsid w:val="005E5387"/>
    <w:rsid w:val="005E579A"/>
    <w:rsid w:val="00611835"/>
    <w:rsid w:val="00612B5B"/>
    <w:rsid w:val="00635ADB"/>
    <w:rsid w:val="00656F91"/>
    <w:rsid w:val="0066106B"/>
    <w:rsid w:val="00662E35"/>
    <w:rsid w:val="00665066"/>
    <w:rsid w:val="00666953"/>
    <w:rsid w:val="00670490"/>
    <w:rsid w:val="0069541F"/>
    <w:rsid w:val="006B5917"/>
    <w:rsid w:val="006B788D"/>
    <w:rsid w:val="00705F82"/>
    <w:rsid w:val="00713CF1"/>
    <w:rsid w:val="00724858"/>
    <w:rsid w:val="00751CCF"/>
    <w:rsid w:val="00770CE1"/>
    <w:rsid w:val="00772AD9"/>
    <w:rsid w:val="00795DB5"/>
    <w:rsid w:val="00797204"/>
    <w:rsid w:val="007A4E22"/>
    <w:rsid w:val="007A6D01"/>
    <w:rsid w:val="007A7238"/>
    <w:rsid w:val="007B668F"/>
    <w:rsid w:val="007C2BE1"/>
    <w:rsid w:val="007D2B6A"/>
    <w:rsid w:val="007E7C33"/>
    <w:rsid w:val="007F46FB"/>
    <w:rsid w:val="00802DD7"/>
    <w:rsid w:val="00802F66"/>
    <w:rsid w:val="00804659"/>
    <w:rsid w:val="00810426"/>
    <w:rsid w:val="008120E1"/>
    <w:rsid w:val="00827E44"/>
    <w:rsid w:val="00831789"/>
    <w:rsid w:val="008606C9"/>
    <w:rsid w:val="0087182A"/>
    <w:rsid w:val="00887751"/>
    <w:rsid w:val="00893AD2"/>
    <w:rsid w:val="008C75FE"/>
    <w:rsid w:val="008D10F2"/>
    <w:rsid w:val="008D1886"/>
    <w:rsid w:val="00906B2E"/>
    <w:rsid w:val="00907CCF"/>
    <w:rsid w:val="009110E1"/>
    <w:rsid w:val="0092349C"/>
    <w:rsid w:val="009315E9"/>
    <w:rsid w:val="009328E8"/>
    <w:rsid w:val="0096665B"/>
    <w:rsid w:val="00967F4C"/>
    <w:rsid w:val="00971CBF"/>
    <w:rsid w:val="00974AA6"/>
    <w:rsid w:val="00976D59"/>
    <w:rsid w:val="00990944"/>
    <w:rsid w:val="009912C7"/>
    <w:rsid w:val="0099642A"/>
    <w:rsid w:val="009A2AD8"/>
    <w:rsid w:val="009B27DA"/>
    <w:rsid w:val="009C6549"/>
    <w:rsid w:val="009D2076"/>
    <w:rsid w:val="009E2268"/>
    <w:rsid w:val="009E7423"/>
    <w:rsid w:val="009E74F6"/>
    <w:rsid w:val="00A02248"/>
    <w:rsid w:val="00A0683C"/>
    <w:rsid w:val="00A07BAB"/>
    <w:rsid w:val="00A134D0"/>
    <w:rsid w:val="00A16602"/>
    <w:rsid w:val="00A1673D"/>
    <w:rsid w:val="00A16DAB"/>
    <w:rsid w:val="00A21A34"/>
    <w:rsid w:val="00A22D9E"/>
    <w:rsid w:val="00A23881"/>
    <w:rsid w:val="00A25EE8"/>
    <w:rsid w:val="00A55138"/>
    <w:rsid w:val="00A731E4"/>
    <w:rsid w:val="00A74338"/>
    <w:rsid w:val="00A76C1B"/>
    <w:rsid w:val="00A8098F"/>
    <w:rsid w:val="00A813BD"/>
    <w:rsid w:val="00A824C5"/>
    <w:rsid w:val="00A92C7F"/>
    <w:rsid w:val="00A95E98"/>
    <w:rsid w:val="00AA2D47"/>
    <w:rsid w:val="00AA3534"/>
    <w:rsid w:val="00AA4620"/>
    <w:rsid w:val="00AB499A"/>
    <w:rsid w:val="00AC0530"/>
    <w:rsid w:val="00AE2D3B"/>
    <w:rsid w:val="00AE597B"/>
    <w:rsid w:val="00AF083D"/>
    <w:rsid w:val="00AF4B2B"/>
    <w:rsid w:val="00B13A11"/>
    <w:rsid w:val="00B156FD"/>
    <w:rsid w:val="00B16539"/>
    <w:rsid w:val="00B2401D"/>
    <w:rsid w:val="00B40410"/>
    <w:rsid w:val="00B46531"/>
    <w:rsid w:val="00B53B0B"/>
    <w:rsid w:val="00B65E46"/>
    <w:rsid w:val="00B73966"/>
    <w:rsid w:val="00B7799C"/>
    <w:rsid w:val="00B907E7"/>
    <w:rsid w:val="00BB003B"/>
    <w:rsid w:val="00BB284E"/>
    <w:rsid w:val="00BD7BD1"/>
    <w:rsid w:val="00BE0FD0"/>
    <w:rsid w:val="00BF19BD"/>
    <w:rsid w:val="00C009F0"/>
    <w:rsid w:val="00C00C8F"/>
    <w:rsid w:val="00C059FB"/>
    <w:rsid w:val="00C12C8A"/>
    <w:rsid w:val="00C14804"/>
    <w:rsid w:val="00C242C7"/>
    <w:rsid w:val="00C27E57"/>
    <w:rsid w:val="00C50E5F"/>
    <w:rsid w:val="00C95A8C"/>
    <w:rsid w:val="00CA3FA4"/>
    <w:rsid w:val="00CB169A"/>
    <w:rsid w:val="00CB6761"/>
    <w:rsid w:val="00CC29C8"/>
    <w:rsid w:val="00CD0487"/>
    <w:rsid w:val="00CD2309"/>
    <w:rsid w:val="00CD4F3E"/>
    <w:rsid w:val="00CF1044"/>
    <w:rsid w:val="00CF2DD6"/>
    <w:rsid w:val="00CF7E7B"/>
    <w:rsid w:val="00D26FEE"/>
    <w:rsid w:val="00D3110F"/>
    <w:rsid w:val="00D53C6D"/>
    <w:rsid w:val="00D63FE8"/>
    <w:rsid w:val="00D7119C"/>
    <w:rsid w:val="00D759A9"/>
    <w:rsid w:val="00D84A94"/>
    <w:rsid w:val="00D93FD4"/>
    <w:rsid w:val="00D94C5C"/>
    <w:rsid w:val="00DB1274"/>
    <w:rsid w:val="00DB2107"/>
    <w:rsid w:val="00DB3D88"/>
    <w:rsid w:val="00DB615B"/>
    <w:rsid w:val="00DB7A02"/>
    <w:rsid w:val="00DC13F4"/>
    <w:rsid w:val="00DD1483"/>
    <w:rsid w:val="00DD1E8C"/>
    <w:rsid w:val="00DD66AA"/>
    <w:rsid w:val="00DF0527"/>
    <w:rsid w:val="00DF3350"/>
    <w:rsid w:val="00DF55DF"/>
    <w:rsid w:val="00DF6555"/>
    <w:rsid w:val="00E04C98"/>
    <w:rsid w:val="00E10325"/>
    <w:rsid w:val="00E10EF4"/>
    <w:rsid w:val="00E30C58"/>
    <w:rsid w:val="00E31C6D"/>
    <w:rsid w:val="00E330CF"/>
    <w:rsid w:val="00E35A89"/>
    <w:rsid w:val="00E4182F"/>
    <w:rsid w:val="00E42F4D"/>
    <w:rsid w:val="00E44FA3"/>
    <w:rsid w:val="00E46D68"/>
    <w:rsid w:val="00E47712"/>
    <w:rsid w:val="00E5391E"/>
    <w:rsid w:val="00E60979"/>
    <w:rsid w:val="00E6248D"/>
    <w:rsid w:val="00E6533F"/>
    <w:rsid w:val="00E84E62"/>
    <w:rsid w:val="00EB2783"/>
    <w:rsid w:val="00EB6125"/>
    <w:rsid w:val="00EC28E6"/>
    <w:rsid w:val="00ED368D"/>
    <w:rsid w:val="00EE0BD8"/>
    <w:rsid w:val="00EF453A"/>
    <w:rsid w:val="00EF4D80"/>
    <w:rsid w:val="00F11950"/>
    <w:rsid w:val="00F41F86"/>
    <w:rsid w:val="00F555D5"/>
    <w:rsid w:val="00F57F2C"/>
    <w:rsid w:val="00F652C7"/>
    <w:rsid w:val="00F95270"/>
    <w:rsid w:val="00F958D6"/>
    <w:rsid w:val="00FA6711"/>
    <w:rsid w:val="00FB2F2F"/>
    <w:rsid w:val="00FB46D5"/>
    <w:rsid w:val="00FC0A10"/>
    <w:rsid w:val="00FC79EF"/>
    <w:rsid w:val="00FD4A8E"/>
    <w:rsid w:val="00FE0253"/>
    <w:rsid w:val="00FF214A"/>
    <w:rsid w:val="00FF245D"/>
    <w:rsid w:val="00FF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ED57C"/>
  <w15:chartTrackingRefBased/>
  <w15:docId w15:val="{4DE0F8BE-A320-479A-A188-FB3FA040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 (Body CS)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3BD"/>
    <w:pPr>
      <w:ind w:left="7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13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13BD"/>
    <w:pPr>
      <w:tabs>
        <w:tab w:val="center" w:pos="4513"/>
        <w:tab w:val="right" w:pos="9026"/>
      </w:tabs>
      <w:ind w:left="0"/>
    </w:pPr>
  </w:style>
  <w:style w:type="character" w:customStyle="1" w:styleId="HeaderChar">
    <w:name w:val="Header Char"/>
    <w:basedOn w:val="DefaultParagraphFont"/>
    <w:link w:val="Header"/>
    <w:uiPriority w:val="99"/>
    <w:rsid w:val="00A813BD"/>
  </w:style>
  <w:style w:type="paragraph" w:styleId="Footer">
    <w:name w:val="footer"/>
    <w:basedOn w:val="Normal"/>
    <w:link w:val="FooterChar"/>
    <w:uiPriority w:val="99"/>
    <w:unhideWhenUsed/>
    <w:rsid w:val="00810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0426"/>
  </w:style>
  <w:style w:type="paragraph" w:styleId="NoSpacing">
    <w:name w:val="No Spacing"/>
    <w:uiPriority w:val="1"/>
    <w:qFormat/>
    <w:rsid w:val="00A813BD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A813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A3FA4"/>
    <w:pPr>
      <w:contextualSpacing/>
    </w:pPr>
  </w:style>
  <w:style w:type="paragraph" w:customStyle="1" w:styleId="Default">
    <w:name w:val="Default"/>
    <w:uiPriority w:val="99"/>
    <w:rsid w:val="001A7505"/>
    <w:pPr>
      <w:autoSpaceDE w:val="0"/>
      <w:autoSpaceDN w:val="0"/>
      <w:adjustRightInd w:val="0"/>
    </w:pPr>
    <w:rPr>
      <w:rFonts w:ascii="SassoonPrimaryInfant" w:eastAsia="Calibri" w:hAnsi="SassoonPrimaryInfant" w:cs="SassoonPrimaryInfan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3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5.wmf"/><Relationship Id="rId26" Type="http://schemas.openxmlformats.org/officeDocument/2006/relationships/image" Target="media/image70.wmf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wmf"/><Relationship Id="rId25" Type="http://schemas.openxmlformats.org/officeDocument/2006/relationships/image" Target="media/image60.wmf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0.wmf"/><Relationship Id="rId20" Type="http://schemas.openxmlformats.org/officeDocument/2006/relationships/image" Target="media/image7.wmf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50.wmf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0.png"/><Relationship Id="rId23" Type="http://schemas.openxmlformats.org/officeDocument/2006/relationships/image" Target="media/image40.wmf"/><Relationship Id="rId28" Type="http://schemas.openxmlformats.org/officeDocument/2006/relationships/image" Target="media/image90.png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0.wmf"/><Relationship Id="rId22" Type="http://schemas.openxmlformats.org/officeDocument/2006/relationships/image" Target="media/image9.png"/><Relationship Id="rId27" Type="http://schemas.openxmlformats.org/officeDocument/2006/relationships/image" Target="media/image80.png"/><Relationship Id="rId30" Type="http://schemas.openxmlformats.org/officeDocument/2006/relationships/image" Target="media/image100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mangela.twomey\AppData\Local\Microsoft\Windows\INetCache\Content.Outlook\MUWRP8PH\Amendded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C8C03DAC3BC41B309D3CAF8A5C354" ma:contentTypeVersion="10" ma:contentTypeDescription="Create a new document." ma:contentTypeScope="" ma:versionID="967fcd5f6678fbc5221e677d227b8e90">
  <xsd:schema xmlns:xsd="http://www.w3.org/2001/XMLSchema" xmlns:xs="http://www.w3.org/2001/XMLSchema" xmlns:p="http://schemas.microsoft.com/office/2006/metadata/properties" xmlns:ns2="649e1e4e-dc7c-4115-b121-dd16db58faab" targetNamespace="http://schemas.microsoft.com/office/2006/metadata/properties" ma:root="true" ma:fieldsID="21af2068c92bf33a75acd4f0d8e7836e" ns2:_="">
    <xsd:import namespace="649e1e4e-dc7c-4115-b121-dd16db58f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e1e4e-dc7c-4115-b121-dd16db58f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2C6115-6CE0-4DED-B581-D2B9726CC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9e1e4e-dc7c-4115-b121-dd16db58fa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2E7126-C916-45D4-934B-DFD5977956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AD2A08-233C-46C4-AFD3-3741102CA9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2EA94CF-0FEC-45C3-8247-75A495A0D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Amendded Letterhead</Template>
  <TotalTime>0</TotalTime>
  <Pages>1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Twomey, A</dc:creator>
  <cp:keywords/>
  <dc:description/>
  <cp:lastModifiedBy>Huddart, K</cp:lastModifiedBy>
  <cp:revision>2</cp:revision>
  <cp:lastPrinted>2024-12-03T13:39:00Z</cp:lastPrinted>
  <dcterms:created xsi:type="dcterms:W3CDTF">2025-02-14T13:27:00Z</dcterms:created>
  <dcterms:modified xsi:type="dcterms:W3CDTF">2025-02-14T13:27:00Z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0x010100D8FC8C03DAC3BC41B309D3CAF8A5C354</vt:lpwstr>
  </property>
</Properties>
</file>